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5585" w14:textId="20503041" w:rsidR="00B7358A" w:rsidRPr="00615900" w:rsidRDefault="00DD029C" w:rsidP="006B1230">
      <w:pPr>
        <w:pStyle w:val="MainTitle"/>
        <w:rPr>
          <w:lang w:val="en-GB"/>
        </w:rPr>
      </w:pPr>
      <w:r>
        <w:rPr>
          <w:lang w:val="en-GB"/>
        </w:rPr>
        <w:t>Title</w:t>
      </w:r>
      <w:r w:rsidR="003A2E24">
        <w:rPr>
          <w:lang w:val="en-GB"/>
        </w:rPr>
        <w:t xml:space="preserve"> (do not use subtitles)</w:t>
      </w:r>
    </w:p>
    <w:p w14:paraId="0EBCCDAC" w14:textId="6770D0B9" w:rsidR="00447CB2" w:rsidRPr="00615900" w:rsidRDefault="00DD029C" w:rsidP="00447CB2">
      <w:pPr>
        <w:pStyle w:val="author"/>
        <w:rPr>
          <w:lang w:val="en-GB"/>
        </w:rPr>
      </w:pPr>
      <w:r>
        <w:rPr>
          <w:lang w:val="en-GB"/>
        </w:rPr>
        <w:t>Author full name</w:t>
      </w:r>
      <w:r w:rsidR="00687867" w:rsidRPr="00615900">
        <w:rPr>
          <w:lang w:val="en-GB"/>
        </w:rPr>
        <w:t>*</w:t>
      </w:r>
      <w:r>
        <w:rPr>
          <w:lang w:val="en-GB"/>
        </w:rPr>
        <w:t xml:space="preserve"> (do not include this information in the first submission)</w:t>
      </w:r>
    </w:p>
    <w:p w14:paraId="22FF63E5" w14:textId="6F170A43" w:rsidR="00447CB2" w:rsidRPr="00615900" w:rsidRDefault="00DD029C" w:rsidP="00447CB2">
      <w:pPr>
        <w:pStyle w:val="affiliation"/>
        <w:rPr>
          <w:lang w:val="en-GB"/>
        </w:rPr>
      </w:pPr>
      <w:r>
        <w:rPr>
          <w:lang w:val="en-GB"/>
        </w:rPr>
        <w:t>Affiliation, email, ORCID (do not include this information in the first submission)</w:t>
      </w:r>
    </w:p>
    <w:p w14:paraId="4A175B01" w14:textId="7AE83F0C" w:rsidR="00447CB2" w:rsidRDefault="00DD029C" w:rsidP="00447CB2">
      <w:pPr>
        <w:pStyle w:val="author"/>
        <w:rPr>
          <w:lang w:val="en-GB"/>
        </w:rPr>
      </w:pPr>
      <w:r>
        <w:rPr>
          <w:lang w:val="en-GB"/>
        </w:rPr>
        <w:t xml:space="preserve">Author full name (do not include this information in </w:t>
      </w:r>
      <w:r w:rsidR="00BB28AE">
        <w:rPr>
          <w:lang w:val="en-GB"/>
        </w:rPr>
        <w:t>t</w:t>
      </w:r>
      <w:r>
        <w:rPr>
          <w:lang w:val="en-GB"/>
        </w:rPr>
        <w:t>he first submission)</w:t>
      </w:r>
    </w:p>
    <w:p w14:paraId="0B38D44A" w14:textId="7F1EC424" w:rsidR="00DD029C" w:rsidRPr="00615900" w:rsidRDefault="00DD029C" w:rsidP="00DD029C">
      <w:pPr>
        <w:pStyle w:val="affiliation"/>
        <w:rPr>
          <w:lang w:val="en-GB"/>
        </w:rPr>
      </w:pPr>
      <w:r>
        <w:rPr>
          <w:lang w:val="en-GB"/>
        </w:rPr>
        <w:t>Affiliation 2, email 2, ORCID 2 (do not include this information in the first submission)</w:t>
      </w:r>
    </w:p>
    <w:p w14:paraId="0705F947" w14:textId="77777777" w:rsidR="00DD029C" w:rsidRPr="00DD029C" w:rsidRDefault="00DD029C" w:rsidP="00DD029C">
      <w:pPr>
        <w:rPr>
          <w:lang w:val="en-GB"/>
        </w:rPr>
      </w:pPr>
    </w:p>
    <w:p w14:paraId="546661E0" w14:textId="0FF394B3" w:rsidR="00BA7994" w:rsidRPr="00BA7994" w:rsidRDefault="00DD029C" w:rsidP="002D6D3D">
      <w:pPr>
        <w:pStyle w:val="abstract"/>
        <w:rPr>
          <w:lang w:val="en-GB"/>
        </w:rPr>
      </w:pPr>
      <w:r>
        <w:rPr>
          <w:lang w:val="en-GB"/>
        </w:rPr>
        <w:t xml:space="preserve">This is the abstract. One paragraph. Maximum 200 </w:t>
      </w:r>
      <w:r w:rsidR="00A412CA">
        <w:rPr>
          <w:lang w:val="en-GB"/>
        </w:rPr>
        <w:t>words</w:t>
      </w:r>
      <w:r>
        <w:rPr>
          <w:lang w:val="en-GB"/>
        </w:rPr>
        <w:t>.</w:t>
      </w:r>
    </w:p>
    <w:p w14:paraId="1C6F1588" w14:textId="686D8834" w:rsidR="006B1230" w:rsidRPr="00615900" w:rsidRDefault="006B1230" w:rsidP="006B1230">
      <w:pPr>
        <w:pStyle w:val="keyword"/>
        <w:rPr>
          <w:lang w:val="en-GB"/>
        </w:rPr>
      </w:pPr>
      <w:r w:rsidRPr="00615900">
        <w:rPr>
          <w:lang w:val="en-GB"/>
        </w:rPr>
        <w:t xml:space="preserve">Keywords: </w:t>
      </w:r>
      <w:r w:rsidR="00DD029C">
        <w:rPr>
          <w:lang w:val="en-GB"/>
        </w:rPr>
        <w:t>separate keywords with comma</w:t>
      </w:r>
    </w:p>
    <w:p w14:paraId="2420B2C3" w14:textId="53476ADC" w:rsidR="00DD029C" w:rsidRPr="00DD029C" w:rsidRDefault="00EB2FB4" w:rsidP="00DD029C">
      <w:pPr>
        <w:pStyle w:val="heading1"/>
        <w:rPr>
          <w:lang w:val="en-GB"/>
        </w:rPr>
      </w:pPr>
      <w:r w:rsidRPr="00615900">
        <w:rPr>
          <w:lang w:val="en-GB"/>
        </w:rPr>
        <w:t xml:space="preserve">1. </w:t>
      </w:r>
      <w:r w:rsidR="00DD029C">
        <w:rPr>
          <w:lang w:val="en-GB"/>
        </w:rPr>
        <w:t>Introduction</w:t>
      </w:r>
    </w:p>
    <w:p w14:paraId="23C1FAF5" w14:textId="69C0FCF4" w:rsidR="00DD029C" w:rsidRPr="00BB28AE" w:rsidRDefault="00BB28AE" w:rsidP="00DD029C">
      <w:pPr>
        <w:pStyle w:val="noindentpara"/>
      </w:pPr>
      <w:r>
        <w:rPr>
          <w:lang w:val="en-GB"/>
        </w:rPr>
        <w:t xml:space="preserve">This is a sample text with some references [1-4]. The first paragraph in each section will start without indent (Style name: noindentpara) </w:t>
      </w:r>
      <w:r w:rsidRPr="00BB28AE">
        <w:t>[5]</w:t>
      </w:r>
      <w:r w:rsidR="00DD029C" w:rsidRPr="00BB28AE">
        <w:t xml:space="preserve">. </w:t>
      </w:r>
      <w:r w:rsidR="003A2786">
        <w:t>Moreover, you should include references to figures and tables in the text</w:t>
      </w:r>
      <w:r w:rsidR="00DE5D10">
        <w:t xml:space="preserve"> [3, 6]</w:t>
      </w:r>
      <w:r w:rsidR="003A2786">
        <w:t>.</w:t>
      </w:r>
    </w:p>
    <w:p w14:paraId="1C90FF89" w14:textId="7CC25690" w:rsidR="00F875C5" w:rsidRPr="00BB28AE" w:rsidRDefault="00BB28AE" w:rsidP="00BB28AE">
      <w:pPr>
        <w:pStyle w:val="para"/>
      </w:pPr>
      <w:r w:rsidRPr="00BB28AE">
        <w:t>The second and next paragraphs in each section are indent (Style name: para in lowercase)</w:t>
      </w:r>
      <w:r w:rsidR="00866484" w:rsidRPr="00615900">
        <w:rPr>
          <w:lang w:val="en-GB"/>
        </w:rPr>
        <w:t xml:space="preserve"> (Figure 1)</w:t>
      </w:r>
      <w:r w:rsidR="007D3BD1" w:rsidRPr="00615900">
        <w:rPr>
          <w:lang w:val="en-GB"/>
        </w:rPr>
        <w:t>:</w:t>
      </w:r>
    </w:p>
    <w:p w14:paraId="5543029A" w14:textId="6EAAF73B" w:rsidR="007D3BD1" w:rsidRDefault="00DD029C" w:rsidP="008D6D12">
      <w:pPr>
        <w:pStyle w:val="bulletitem"/>
        <w:rPr>
          <w:lang w:val="en-GB"/>
        </w:rPr>
      </w:pPr>
      <w:r>
        <w:rPr>
          <w:lang w:val="en-GB"/>
        </w:rPr>
        <w:t>This is a list</w:t>
      </w:r>
      <w:r w:rsidR="00671DB0">
        <w:rPr>
          <w:lang w:val="en-GB"/>
        </w:rPr>
        <w:t xml:space="preserve"> (Style name: Numbered Item)</w:t>
      </w:r>
    </w:p>
    <w:p w14:paraId="5C8B4F18" w14:textId="6A1956BE" w:rsidR="00DD029C" w:rsidRDefault="00DD029C" w:rsidP="008D6D12">
      <w:pPr>
        <w:pStyle w:val="bulletitem"/>
        <w:rPr>
          <w:lang w:val="en-GB"/>
        </w:rPr>
      </w:pPr>
      <w:r>
        <w:rPr>
          <w:lang w:val="en-GB"/>
        </w:rPr>
        <w:t>Second item.</w:t>
      </w:r>
    </w:p>
    <w:p w14:paraId="69219DBF" w14:textId="225DA2E3" w:rsidR="00DD029C" w:rsidRPr="00615900" w:rsidRDefault="00DD029C" w:rsidP="008D6D12">
      <w:pPr>
        <w:pStyle w:val="bulletitem"/>
        <w:rPr>
          <w:lang w:val="en-GB"/>
        </w:rPr>
      </w:pPr>
      <w:r>
        <w:rPr>
          <w:lang w:val="en-GB"/>
        </w:rPr>
        <w:t>Third item.</w:t>
      </w:r>
    </w:p>
    <w:p w14:paraId="770B02EB" w14:textId="77777777" w:rsidR="00F875C5" w:rsidRPr="00615900" w:rsidRDefault="00F875C5" w:rsidP="006A388F">
      <w:pPr>
        <w:pStyle w:val="para"/>
        <w:rPr>
          <w:lang w:val="en-GB"/>
        </w:rPr>
      </w:pPr>
    </w:p>
    <w:p w14:paraId="18550BEB" w14:textId="2DC8EB98" w:rsidR="00630EE6" w:rsidRPr="00615900" w:rsidRDefault="00630EE6" w:rsidP="00F66888">
      <w:pPr>
        <w:pStyle w:val="para"/>
        <w:ind w:firstLine="0"/>
        <w:jc w:val="center"/>
        <w:rPr>
          <w:lang w:val="en-GB"/>
        </w:rPr>
      </w:pPr>
      <w:r w:rsidRPr="00615900">
        <w:rPr>
          <w:noProof/>
          <w:lang w:val="en-GB"/>
        </w:rPr>
        <w:lastRenderedPageBreak/>
        <w:drawing>
          <wp:inline distT="0" distB="0" distL="0" distR="0" wp14:anchorId="31B755AF" wp14:editId="56E6E83C">
            <wp:extent cx="2657215" cy="2609976"/>
            <wp:effectExtent l="0" t="0" r="0" b="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463" cy="26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ED39" w14:textId="0697D7E3" w:rsidR="00630EE6" w:rsidRPr="00615900" w:rsidRDefault="00630EE6" w:rsidP="00630EE6">
      <w:pPr>
        <w:pStyle w:val="figure"/>
        <w:rPr>
          <w:lang w:val="en-GB"/>
        </w:rPr>
      </w:pPr>
      <w:r w:rsidRPr="00615900">
        <w:rPr>
          <w:lang w:val="en-GB"/>
        </w:rPr>
        <w:t>Figure 1.</w:t>
      </w:r>
      <w:r w:rsidR="00DD029C">
        <w:rPr>
          <w:lang w:val="en-GB"/>
        </w:rPr>
        <w:t xml:space="preserve"> Example</w:t>
      </w:r>
      <w:r w:rsidR="00C92683" w:rsidRPr="00615900">
        <w:rPr>
          <w:lang w:val="en-GB"/>
        </w:rPr>
        <w:t>.</w:t>
      </w:r>
    </w:p>
    <w:p w14:paraId="025B2252" w14:textId="77777777" w:rsidR="00E2072B" w:rsidRPr="00615900" w:rsidRDefault="00E2072B" w:rsidP="00EB2FB4">
      <w:pPr>
        <w:pStyle w:val="noindentpara"/>
        <w:rPr>
          <w:lang w:val="en-GB"/>
        </w:rPr>
      </w:pPr>
    </w:p>
    <w:p w14:paraId="74BC9044" w14:textId="5005D338" w:rsidR="00E569EB" w:rsidRPr="00615900" w:rsidRDefault="00EB2FB4" w:rsidP="00DD029C">
      <w:pPr>
        <w:pStyle w:val="heading1"/>
        <w:rPr>
          <w:lang w:val="en-GB"/>
        </w:rPr>
      </w:pPr>
      <w:r w:rsidRPr="00615900">
        <w:rPr>
          <w:lang w:val="en-GB"/>
        </w:rPr>
        <w:t xml:space="preserve">2. </w:t>
      </w:r>
      <w:r w:rsidR="00DD029C">
        <w:rPr>
          <w:lang w:val="en-GB"/>
        </w:rPr>
        <w:t>First level title</w:t>
      </w:r>
    </w:p>
    <w:p w14:paraId="30CBA508" w14:textId="4934EC16" w:rsidR="00E569EB" w:rsidRDefault="00DD029C" w:rsidP="00E569EB">
      <w:pPr>
        <w:pStyle w:val="heading2"/>
        <w:rPr>
          <w:lang w:val="en-GB"/>
        </w:rPr>
      </w:pPr>
      <w:r>
        <w:rPr>
          <w:lang w:val="en-GB"/>
        </w:rPr>
        <w:t>2</w:t>
      </w:r>
      <w:r w:rsidR="00E569EB" w:rsidRPr="00615900">
        <w:rPr>
          <w:lang w:val="en-GB"/>
        </w:rPr>
        <w:t>.</w:t>
      </w:r>
      <w:r>
        <w:rPr>
          <w:lang w:val="en-GB"/>
        </w:rPr>
        <w:t>1</w:t>
      </w:r>
      <w:r w:rsidR="00E569EB" w:rsidRPr="00615900">
        <w:rPr>
          <w:lang w:val="en-GB"/>
        </w:rPr>
        <w:t xml:space="preserve">. </w:t>
      </w:r>
      <w:r>
        <w:rPr>
          <w:lang w:val="en-GB"/>
        </w:rPr>
        <w:t>Second level title</w:t>
      </w:r>
    </w:p>
    <w:p w14:paraId="0E51F098" w14:textId="25AF951D" w:rsidR="00DD029C" w:rsidRPr="00DD029C" w:rsidRDefault="00DD029C" w:rsidP="00DD029C">
      <w:pPr>
        <w:pStyle w:val="heading3"/>
        <w:rPr>
          <w:lang w:val="en-GB"/>
        </w:rPr>
      </w:pPr>
      <w:r>
        <w:rPr>
          <w:lang w:val="en-GB"/>
        </w:rPr>
        <w:t>2.2. Third level title</w:t>
      </w:r>
    </w:p>
    <w:p w14:paraId="63795E05" w14:textId="165B4F97" w:rsidR="00DD029C" w:rsidRDefault="00BB28AE" w:rsidP="00DD029C">
      <w:pPr>
        <w:pStyle w:val="noindentpara"/>
        <w:rPr>
          <w:lang w:val="en-GB"/>
        </w:rPr>
      </w:pPr>
      <w:r>
        <w:rPr>
          <w:lang w:val="en-GB"/>
        </w:rPr>
        <w:t>Another first paragraph</w:t>
      </w:r>
      <w:r w:rsidR="003A2786">
        <w:rPr>
          <w:lang w:val="en-GB"/>
        </w:rPr>
        <w:t xml:space="preserve"> (Table 1)</w:t>
      </w:r>
      <w:r>
        <w:rPr>
          <w:lang w:val="en-GB"/>
        </w:rPr>
        <w:t>.</w:t>
      </w:r>
    </w:p>
    <w:p w14:paraId="48091A37" w14:textId="203F78F7" w:rsidR="003A2786" w:rsidRDefault="003A2786" w:rsidP="003A2786">
      <w:pPr>
        <w:pStyle w:val="para"/>
        <w:rPr>
          <w:lang w:val="en-GB"/>
        </w:rPr>
      </w:pPr>
    </w:p>
    <w:p w14:paraId="3E104C0F" w14:textId="1649DA18" w:rsidR="003A2786" w:rsidRDefault="003A2786" w:rsidP="003A2786">
      <w:pPr>
        <w:pStyle w:val="table"/>
        <w:rPr>
          <w:lang w:val="en-GB"/>
        </w:rPr>
      </w:pPr>
      <w:r>
        <w:rPr>
          <w:lang w:val="en-GB"/>
        </w:rPr>
        <w:t>Table 1. Example.</w:t>
      </w: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2207"/>
        <w:gridCol w:w="2208"/>
        <w:gridCol w:w="2208"/>
      </w:tblGrid>
      <w:tr w:rsidR="003A2786" w14:paraId="07F6038B" w14:textId="77777777" w:rsidTr="003A2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7DF12FB3" w14:textId="343631C9" w:rsidR="003A2786" w:rsidRDefault="003A2786" w:rsidP="003A2786">
            <w:pPr>
              <w:pStyle w:val="table"/>
              <w:rPr>
                <w:lang w:val="en-GB"/>
              </w:rPr>
            </w:pPr>
            <w:r>
              <w:rPr>
                <w:lang w:val="en-GB"/>
              </w:rPr>
              <w:t>Header 1</w:t>
            </w:r>
          </w:p>
        </w:tc>
        <w:tc>
          <w:tcPr>
            <w:tcW w:w="2208" w:type="dxa"/>
          </w:tcPr>
          <w:p w14:paraId="28BFEC13" w14:textId="53704D37" w:rsidR="003A2786" w:rsidRDefault="003A2786" w:rsidP="003A2786">
            <w:pPr>
              <w:pStyle w:val="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Header 2</w:t>
            </w:r>
          </w:p>
        </w:tc>
        <w:tc>
          <w:tcPr>
            <w:tcW w:w="2208" w:type="dxa"/>
          </w:tcPr>
          <w:p w14:paraId="65D06D17" w14:textId="54BFA4D5" w:rsidR="003A2786" w:rsidRDefault="003A2786" w:rsidP="003A2786">
            <w:pPr>
              <w:pStyle w:val="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Header 3</w:t>
            </w:r>
          </w:p>
        </w:tc>
      </w:tr>
      <w:tr w:rsidR="003A2786" w:rsidRPr="003A2786" w14:paraId="7B0042F5" w14:textId="77777777" w:rsidTr="003A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03F2AC77" w14:textId="579D27D4" w:rsidR="003A2786" w:rsidRPr="003A2786" w:rsidRDefault="003A2786" w:rsidP="003A2786">
            <w:pPr>
              <w:pStyle w:val="table"/>
              <w:rPr>
                <w:b w:val="0"/>
                <w:bCs w:val="0"/>
                <w:lang w:val="en-GB"/>
              </w:rPr>
            </w:pPr>
            <w:r w:rsidRPr="003A2786">
              <w:rPr>
                <w:b w:val="0"/>
                <w:bCs w:val="0"/>
                <w:lang w:val="en-GB"/>
              </w:rPr>
              <w:t>Element 1</w:t>
            </w:r>
            <w:r>
              <w:rPr>
                <w:b w:val="0"/>
                <w:bCs w:val="0"/>
                <w:lang w:val="en-GB"/>
              </w:rPr>
              <w:t>.1</w:t>
            </w:r>
          </w:p>
        </w:tc>
        <w:tc>
          <w:tcPr>
            <w:tcW w:w="2208" w:type="dxa"/>
          </w:tcPr>
          <w:p w14:paraId="0FCEF0DA" w14:textId="5A56BF01" w:rsidR="003A2786" w:rsidRPr="003A2786" w:rsidRDefault="003A2786" w:rsidP="003A2786">
            <w:pPr>
              <w:pStyle w:val="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Element 2.1</w:t>
            </w:r>
          </w:p>
        </w:tc>
        <w:tc>
          <w:tcPr>
            <w:tcW w:w="2208" w:type="dxa"/>
          </w:tcPr>
          <w:p w14:paraId="10FAA7B3" w14:textId="56D59499" w:rsidR="003A2786" w:rsidRPr="003A2786" w:rsidRDefault="003A2786" w:rsidP="003A2786">
            <w:pPr>
              <w:pStyle w:val="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Element 3.1</w:t>
            </w:r>
          </w:p>
        </w:tc>
      </w:tr>
      <w:tr w:rsidR="003A2786" w:rsidRPr="003A2786" w14:paraId="1EB20EE2" w14:textId="77777777" w:rsidTr="003A2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5415B567" w14:textId="1E471774" w:rsidR="003A2786" w:rsidRPr="003A2786" w:rsidRDefault="003A2786" w:rsidP="003A2786">
            <w:pPr>
              <w:pStyle w:val="table"/>
              <w:rPr>
                <w:b w:val="0"/>
                <w:bCs w:val="0"/>
                <w:lang w:val="en-GB"/>
              </w:rPr>
            </w:pPr>
            <w:r>
              <w:rPr>
                <w:b w:val="0"/>
                <w:bCs w:val="0"/>
                <w:lang w:val="en-GB"/>
              </w:rPr>
              <w:t>Element 1.2</w:t>
            </w:r>
          </w:p>
        </w:tc>
        <w:tc>
          <w:tcPr>
            <w:tcW w:w="2208" w:type="dxa"/>
          </w:tcPr>
          <w:p w14:paraId="5FDD08C2" w14:textId="367D3D91" w:rsidR="003A2786" w:rsidRPr="003A2786" w:rsidRDefault="003A2786" w:rsidP="003A2786">
            <w:pPr>
              <w:pStyle w:val="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Element 2.2</w:t>
            </w:r>
          </w:p>
        </w:tc>
        <w:tc>
          <w:tcPr>
            <w:tcW w:w="2208" w:type="dxa"/>
          </w:tcPr>
          <w:p w14:paraId="3DA5DA3C" w14:textId="14B0DFA8" w:rsidR="003A2786" w:rsidRPr="003A2786" w:rsidRDefault="003A2786" w:rsidP="003A2786">
            <w:pPr>
              <w:pStyle w:val="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Element 3.2</w:t>
            </w:r>
          </w:p>
        </w:tc>
      </w:tr>
    </w:tbl>
    <w:p w14:paraId="2A409666" w14:textId="77777777" w:rsidR="003A2786" w:rsidRPr="003A2786" w:rsidRDefault="003A2786" w:rsidP="003A2786">
      <w:pPr>
        <w:pStyle w:val="table"/>
        <w:rPr>
          <w:lang w:val="en-GB"/>
        </w:rPr>
      </w:pPr>
    </w:p>
    <w:p w14:paraId="70EED826" w14:textId="4CA738B8" w:rsidR="006C33FB" w:rsidRDefault="00DD029C" w:rsidP="006C33FB">
      <w:pPr>
        <w:pStyle w:val="heading1"/>
        <w:rPr>
          <w:lang w:val="en-GB"/>
        </w:rPr>
      </w:pPr>
      <w:r>
        <w:rPr>
          <w:lang w:val="en-GB"/>
        </w:rPr>
        <w:lastRenderedPageBreak/>
        <w:t xml:space="preserve">3. </w:t>
      </w:r>
      <w:r w:rsidR="006C33FB" w:rsidRPr="00615900">
        <w:rPr>
          <w:lang w:val="en-GB"/>
        </w:rPr>
        <w:t>Conclu</w:t>
      </w:r>
      <w:r w:rsidR="00FA63BE" w:rsidRPr="00615900">
        <w:rPr>
          <w:lang w:val="en-GB"/>
        </w:rPr>
        <w:t>sions</w:t>
      </w:r>
    </w:p>
    <w:p w14:paraId="4637C55B" w14:textId="77C1F361" w:rsidR="00DD029C" w:rsidRPr="00DD029C" w:rsidRDefault="00BB28AE" w:rsidP="00DD029C">
      <w:pPr>
        <w:pStyle w:val="noindentpara"/>
      </w:pPr>
      <w:r>
        <w:rPr>
          <w:lang w:val="en-GB"/>
        </w:rPr>
        <w:t>Another first paragraph.</w:t>
      </w:r>
    </w:p>
    <w:p w14:paraId="4B4A2164" w14:textId="720417FF" w:rsidR="00FA63BE" w:rsidRPr="00615900" w:rsidRDefault="00FA63BE" w:rsidP="00FA63BE">
      <w:pPr>
        <w:pStyle w:val="acknowledgements"/>
        <w:rPr>
          <w:lang w:val="en-GB"/>
        </w:rPr>
      </w:pPr>
      <w:r w:rsidRPr="00615900">
        <w:rPr>
          <w:lang w:val="en-GB"/>
        </w:rPr>
        <w:t>Acknowledgements</w:t>
      </w:r>
    </w:p>
    <w:p w14:paraId="7C640C64" w14:textId="783A44E0" w:rsidR="00C65743" w:rsidRPr="00615900" w:rsidRDefault="00DD029C" w:rsidP="00046582">
      <w:pPr>
        <w:rPr>
          <w:lang w:val="en-GB"/>
        </w:rPr>
      </w:pPr>
      <w:r>
        <w:rPr>
          <w:lang w:val="en-GB"/>
        </w:rPr>
        <w:t>Use this space to include acknowledgement in the final submission.</w:t>
      </w:r>
    </w:p>
    <w:p w14:paraId="2DF441C7" w14:textId="46C7452C" w:rsidR="00DD029C" w:rsidRDefault="004D34B0" w:rsidP="007C09A4">
      <w:pPr>
        <w:pStyle w:val="references"/>
        <w:rPr>
          <w:lang w:val="en-GB"/>
        </w:rPr>
      </w:pPr>
      <w:r w:rsidRPr="00615900">
        <w:rPr>
          <w:lang w:val="en-GB"/>
        </w:rPr>
        <w:t>References</w:t>
      </w:r>
    </w:p>
    <w:p w14:paraId="5F46FE1C" w14:textId="64ED0B11" w:rsidR="00BB28AE" w:rsidRPr="00BB28AE" w:rsidRDefault="00DD029C" w:rsidP="00BB28AE">
      <w:pPr>
        <w:pStyle w:val="noindentpara"/>
      </w:pPr>
      <w:r>
        <w:rPr>
          <w:lang w:val="en-GB"/>
        </w:rPr>
        <w:t>Some examples of references</w:t>
      </w:r>
      <w:r w:rsidR="00BB28AE">
        <w:rPr>
          <w:lang w:val="en-GB"/>
        </w:rPr>
        <w:t xml:space="preserve">. </w:t>
      </w:r>
      <w:r w:rsidR="00BB28AE" w:rsidRPr="00BB28AE">
        <w:t>Reference Format is</w:t>
      </w:r>
      <w:r w:rsidRPr="00BB28AE">
        <w:t xml:space="preserve"> </w:t>
      </w:r>
      <w:r w:rsidR="00BB28AE" w:rsidRPr="00BB28AE">
        <w:t xml:space="preserve">Springer Basic Style (cite with number, no </w:t>
      </w:r>
      <w:r w:rsidR="00BB28AE">
        <w:t>with author and year</w:t>
      </w:r>
      <w:r w:rsidR="00BB28AE" w:rsidRPr="00BB28AE">
        <w:t>) (</w:t>
      </w:r>
      <w:hyperlink r:id="rId9" w:history="1">
        <w:r w:rsidR="00BB28AE" w:rsidRPr="00BB28AE">
          <w:rPr>
            <w:rStyle w:val="Hipervnculo"/>
          </w:rPr>
          <w:t>https://resource-cms.springernature.com/springer-cms/rest/v1/content/40190/data/References+Basic+Style</w:t>
        </w:r>
      </w:hyperlink>
      <w:r w:rsidR="00BB28AE" w:rsidRPr="00BB28AE">
        <w:t>)</w:t>
      </w:r>
      <w:r w:rsidR="00BB28AE">
        <w:t xml:space="preserve">. </w:t>
      </w:r>
      <w:r w:rsidR="00BB28AE" w:rsidRPr="00BB28AE">
        <w:t>Cite references with numbers in square brackets</w:t>
      </w:r>
      <w:r w:rsidR="00BB28AE">
        <w:t>. Check examples in the Introduction.</w:t>
      </w:r>
    </w:p>
    <w:p w14:paraId="65B58392" w14:textId="418F541C" w:rsidR="00DD029C" w:rsidRPr="00BB28AE" w:rsidRDefault="00DD029C" w:rsidP="00DD029C">
      <w:pPr>
        <w:pStyle w:val="noindentpara"/>
      </w:pPr>
    </w:p>
    <w:p w14:paraId="5298E6B6" w14:textId="77777777" w:rsidR="00DD029C" w:rsidRPr="00DD029C" w:rsidRDefault="00DD029C" w:rsidP="00DD029C">
      <w:pPr>
        <w:pStyle w:val="EndNoteBibliography"/>
        <w:ind w:firstLine="0"/>
        <w:rPr>
          <w:noProof/>
        </w:rPr>
      </w:pPr>
      <w:r w:rsidRPr="00DD029C">
        <w:rPr>
          <w:noProof/>
        </w:rPr>
        <w:t>1. García-Holgado A, Camacho Díaz A, García-Peñalvo FJ (2019) Engaging women into STEM in Latin America: W-STEM project. In: Conde-González MÁ, Rodríguez Sedano FJ, Fernández Llamas C, García-Peñalvo FJ (eds) Proceedings of the 7th International Conference on Technological Ecosystems for Enhancing Multiculturality (TEEM 2019) (León, Spain, October 16-18, 2019). ACM International Conference Proceeding Series (ICPS). ACM, New York, NY, USA, pp 232-239. doi:10.1145/3362789.3362902</w:t>
      </w:r>
    </w:p>
    <w:p w14:paraId="53716344" w14:textId="4562DC68" w:rsidR="00DD029C" w:rsidRPr="00DD029C" w:rsidRDefault="00DD029C" w:rsidP="00DD029C">
      <w:pPr>
        <w:pStyle w:val="EndNoteBibliography"/>
        <w:ind w:firstLine="0"/>
        <w:rPr>
          <w:noProof/>
        </w:rPr>
      </w:pPr>
      <w:r>
        <w:rPr>
          <w:noProof/>
        </w:rPr>
        <w:t>2</w:t>
      </w:r>
      <w:r w:rsidRPr="00DD029C">
        <w:rPr>
          <w:noProof/>
        </w:rPr>
        <w:t>. García-Holgado A, Marcos-Pablos S, García-Peñalvo FJ (2020) Guidelines for performing Systematic Research Projects Reviews. International Journal of Interactive Multimedia and Artificial Intelligence 6 (2):137-144. doi:10.9781/ijimai.2020.05.005</w:t>
      </w:r>
    </w:p>
    <w:p w14:paraId="5B6F9F5A" w14:textId="37324181" w:rsidR="00DD029C" w:rsidRPr="00DD029C" w:rsidRDefault="00DD029C" w:rsidP="00DD029C">
      <w:pPr>
        <w:pStyle w:val="EndNoteBibliography"/>
        <w:ind w:firstLine="0"/>
        <w:rPr>
          <w:noProof/>
        </w:rPr>
      </w:pPr>
      <w:r>
        <w:rPr>
          <w:noProof/>
        </w:rPr>
        <w:t>3</w:t>
      </w:r>
      <w:r w:rsidRPr="00DD029C">
        <w:rPr>
          <w:noProof/>
        </w:rPr>
        <w:t>. García-Holgado A, Verdugo-Castro S, Sánchez Gómez MC, García-Peñalvo FJ (2020) Facilitating access to the role models of women in STEM: W-STEM mobile app. In: Zaphiris P, Ioannou A (eds) Learning and Collaboration Technologies. Designing, Developing and Deploying Learning Experiences. HCII 2020. Lecture Notes in Computer Science, vol 12205. Springer, Cham, pp 466–476. doi:10.1007/978-3-030-50513-4_35</w:t>
      </w:r>
    </w:p>
    <w:p w14:paraId="644137A7" w14:textId="29B765BD" w:rsidR="00DD029C" w:rsidRPr="00DD029C" w:rsidRDefault="00DD029C" w:rsidP="00DD029C">
      <w:pPr>
        <w:pStyle w:val="EndNoteBibliography"/>
        <w:ind w:firstLine="0"/>
        <w:rPr>
          <w:noProof/>
        </w:rPr>
      </w:pPr>
      <w:r>
        <w:rPr>
          <w:noProof/>
        </w:rPr>
        <w:t>4</w:t>
      </w:r>
      <w:r w:rsidRPr="00DD029C">
        <w:rPr>
          <w:noProof/>
        </w:rPr>
        <w:t xml:space="preserve">. Marín-Raventós G, Romero RM, Monge-Soto AL (2020) Using Student Profiles to Motivate and Understand How to Attract Women to Computer Science. In: Rodríguez-Morales G, García-Holgado A (eds) Proceedings of the XII Latin </w:t>
      </w:r>
      <w:r w:rsidRPr="00DD029C">
        <w:rPr>
          <w:noProof/>
        </w:rPr>
        <w:lastRenderedPageBreak/>
        <w:t>American Women in Computing Congress 2020 (LAWCC 2020), Loja, Ecuador, October 19, 2020. vol CEUR Workshop Proceedings. CEUR-WS.org, pp 1-12</w:t>
      </w:r>
    </w:p>
    <w:p w14:paraId="4D26B4CA" w14:textId="1709CABA" w:rsidR="00DD029C" w:rsidRPr="00DD029C" w:rsidRDefault="00DD029C" w:rsidP="00DD029C">
      <w:pPr>
        <w:pStyle w:val="EndNoteBibliography"/>
        <w:ind w:firstLine="0"/>
        <w:rPr>
          <w:noProof/>
        </w:rPr>
      </w:pPr>
      <w:r>
        <w:rPr>
          <w:noProof/>
        </w:rPr>
        <w:t>5</w:t>
      </w:r>
      <w:r w:rsidRPr="00DD029C">
        <w:rPr>
          <w:noProof/>
        </w:rPr>
        <w:t>. García-Peñalvo FJ, Corell A, Abella-García V, Grande-de-Prado M (2020) Online Assessment in Higher Education in the Time of COVID-19. Education in the Knowledge Society 21. doi:10.14201/eks.23086</w:t>
      </w:r>
    </w:p>
    <w:p w14:paraId="1AA53556" w14:textId="070D8C69" w:rsidR="00DD029C" w:rsidRPr="00DD029C" w:rsidRDefault="00DD029C" w:rsidP="00DD029C">
      <w:pPr>
        <w:pStyle w:val="EndNoteBibliography"/>
        <w:ind w:firstLine="0"/>
        <w:rPr>
          <w:noProof/>
        </w:rPr>
      </w:pPr>
      <w:r>
        <w:rPr>
          <w:noProof/>
        </w:rPr>
        <w:t>6</w:t>
      </w:r>
      <w:r w:rsidRPr="00DD029C">
        <w:rPr>
          <w:noProof/>
        </w:rPr>
        <w:t>. World Economic Forum (2021) The Global Gender Gap Report 2021. Insight Report. World Economic Forum, Geneva, Switzerland</w:t>
      </w:r>
    </w:p>
    <w:p w14:paraId="4D787A40" w14:textId="1EDAFFED" w:rsidR="00725208" w:rsidRPr="00615900" w:rsidRDefault="00725208" w:rsidP="00DD029C">
      <w:pPr>
        <w:ind w:firstLine="0"/>
        <w:rPr>
          <w:lang w:val="en-GB"/>
        </w:rPr>
      </w:pPr>
    </w:p>
    <w:sectPr w:rsidR="00725208" w:rsidRPr="00615900" w:rsidSect="00DD029C">
      <w:headerReference w:type="even" r:id="rId10"/>
      <w:headerReference w:type="default" r:id="rId11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7CB8A" w14:textId="77777777" w:rsidR="005B6466" w:rsidRDefault="005B6466">
      <w:r>
        <w:separator/>
      </w:r>
    </w:p>
  </w:endnote>
  <w:endnote w:type="continuationSeparator" w:id="0">
    <w:p w14:paraId="1E59838C" w14:textId="77777777" w:rsidR="005B6466" w:rsidRDefault="005B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4B6408A-FE48-B045-8A03-25748B501170}"/>
    <w:embedBold r:id="rId6" w:fontKey="{80F72454-D04C-674B-9506-173B0ED5C645}"/>
    <w:embedItalic r:id="rId7" w:fontKey="{C7BD56BA-B1A1-3F4F-B7FC-3ACC9CB41EFA}"/>
    <w:embedBoldItalic r:id="rId8" w:fontKey="{8D9A8D8C-623A-2F4D-AD9B-0618E63F69E9}"/>
  </w:font>
  <w:font w:name="Tms Rmn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5D171FD7-08B2-C84A-A8F6-7BAD7D38CF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F10E6EB5-5DC3-5B41-9166-D914CBE1507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2" w:fontKey="{06D075C1-13EC-3F40-A792-D25034B119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C7DE242-AA46-524A-A1F7-3E13402A6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BCCD7B6-DE75-3A43-8106-A4E463D937F3}"/>
    <w:embedBold r:id="rId15" w:fontKey="{F2D5A657-F087-B747-8E9E-F729D7A72D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96925252-782A-A84D-B9C6-6119DA19E8BC}"/>
    <w:embedBoldItalic r:id="rId17" w:fontKey="{6D0EEAD0-FFF6-F043-BDAC-3FF39DE644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D73706BF-33CC-5C4F-8C81-9070F7FE574E}"/>
  </w:font>
  <w:font w:name="Linux Libertine O">
    <w:altName w:val="Cambria"/>
    <w:panose1 w:val="02000503000000000000"/>
    <w:charset w:val="00"/>
    <w:family w:val="auto"/>
    <w:pitch w:val="variable"/>
    <w:sig w:usb0="E0000AFF" w:usb1="5200E5FB" w:usb2="02000020" w:usb3="00000000" w:csb0="000001BF" w:csb1="00000000"/>
    <w:embedRegular r:id="rId19" w:fontKey="{BCEFDCB2-A6E4-A144-9E53-F6A5DE22CE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D0045" w14:textId="77777777" w:rsidR="005B6466" w:rsidRDefault="005B6466">
      <w:r>
        <w:separator/>
      </w:r>
    </w:p>
  </w:footnote>
  <w:footnote w:type="continuationSeparator" w:id="0">
    <w:p w14:paraId="66E49209" w14:textId="77777777" w:rsidR="005B6466" w:rsidRDefault="005B6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54C3" w14:textId="77777777" w:rsidR="0054781B" w:rsidRDefault="0054781B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5678" w14:textId="77777777" w:rsidR="0054781B" w:rsidRDefault="0054781B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3021149"/>
    <w:multiLevelType w:val="multilevel"/>
    <w:tmpl w:val="F9D617A0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2032459"/>
    <w:multiLevelType w:val="hybridMultilevel"/>
    <w:tmpl w:val="69CACFA6"/>
    <w:lvl w:ilvl="0" w:tplc="0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1383F"/>
    <w:multiLevelType w:val="hybridMultilevel"/>
    <w:tmpl w:val="2A184D3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8" w15:restartNumberingAfterBreak="0">
    <w:nsid w:val="318F6FD4"/>
    <w:multiLevelType w:val="multilevel"/>
    <w:tmpl w:val="F0024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173C53"/>
    <w:multiLevelType w:val="multilevel"/>
    <w:tmpl w:val="4009001D"/>
    <w:styleLink w:val="Ulist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A447354"/>
    <w:multiLevelType w:val="hybridMultilevel"/>
    <w:tmpl w:val="6AE89EA0"/>
    <w:lvl w:ilvl="0" w:tplc="E09EC670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F1D97"/>
    <w:multiLevelType w:val="multilevel"/>
    <w:tmpl w:val="F9D617A0"/>
    <w:styleLink w:val="O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A557170"/>
    <w:multiLevelType w:val="multilevel"/>
    <w:tmpl w:val="9A985178"/>
    <w:styleLink w:val="U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D470C"/>
    <w:multiLevelType w:val="hybridMultilevel"/>
    <w:tmpl w:val="D174E6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F0"/>
    <w:multiLevelType w:val="hybridMultilevel"/>
    <w:tmpl w:val="BB02AB50"/>
    <w:lvl w:ilvl="0" w:tplc="E09EC670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D018B9"/>
    <w:multiLevelType w:val="multilevel"/>
    <w:tmpl w:val="F9D617A0"/>
    <w:numStyleLink w:val="Olist"/>
  </w:abstractNum>
  <w:abstractNum w:abstractNumId="17" w15:restartNumberingAfterBreak="0">
    <w:nsid w:val="751B6F4C"/>
    <w:multiLevelType w:val="hybridMultilevel"/>
    <w:tmpl w:val="FF82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9" w15:restartNumberingAfterBreak="0">
    <w:nsid w:val="7A705B7D"/>
    <w:multiLevelType w:val="multilevel"/>
    <w:tmpl w:val="4009001D"/>
    <w:numStyleLink w:val="Ulistt"/>
  </w:abstractNum>
  <w:abstractNum w:abstractNumId="20" w15:restartNumberingAfterBreak="0">
    <w:nsid w:val="7AD34461"/>
    <w:multiLevelType w:val="multilevel"/>
    <w:tmpl w:val="9A985178"/>
    <w:numStyleLink w:val="UList"/>
  </w:abstractNum>
  <w:abstractNum w:abstractNumId="21" w15:restartNumberingAfterBreak="0">
    <w:nsid w:val="7AE44FA0"/>
    <w:multiLevelType w:val="hybridMultilevel"/>
    <w:tmpl w:val="F2CC06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8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4"/>
  </w:num>
  <w:num w:numId="7">
    <w:abstractNumId w:val="22"/>
  </w:num>
  <w:num w:numId="8">
    <w:abstractNumId w:val="7"/>
  </w:num>
  <w:num w:numId="9">
    <w:abstractNumId w:val="4"/>
  </w:num>
  <w:num w:numId="10">
    <w:abstractNumId w:val="22"/>
  </w:num>
  <w:num w:numId="11">
    <w:abstractNumId w:val="13"/>
  </w:num>
  <w:num w:numId="12">
    <w:abstractNumId w:val="0"/>
  </w:num>
  <w:num w:numId="13">
    <w:abstractNumId w:val="13"/>
  </w:num>
  <w:num w:numId="14">
    <w:abstractNumId w:val="0"/>
  </w:num>
  <w:num w:numId="15">
    <w:abstractNumId w:val="0"/>
  </w:num>
  <w:num w:numId="16">
    <w:abstractNumId w:val="13"/>
  </w:num>
  <w:num w:numId="17">
    <w:abstractNumId w:val="0"/>
  </w:num>
  <w:num w:numId="18">
    <w:abstractNumId w:val="0"/>
  </w:num>
  <w:num w:numId="19">
    <w:abstractNumId w:val="22"/>
  </w:num>
  <w:num w:numId="20">
    <w:abstractNumId w:val="22"/>
  </w:num>
  <w:num w:numId="21">
    <w:abstractNumId w:val="22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11"/>
  </w:num>
  <w:num w:numId="27">
    <w:abstractNumId w:val="16"/>
  </w:num>
  <w:num w:numId="28">
    <w:abstractNumId w:val="12"/>
  </w:num>
  <w:num w:numId="29">
    <w:abstractNumId w:val="20"/>
  </w:num>
  <w:num w:numId="30">
    <w:abstractNumId w:val="9"/>
  </w:num>
  <w:num w:numId="31">
    <w:abstractNumId w:val="19"/>
  </w:num>
  <w:num w:numId="32">
    <w:abstractNumId w:val="17"/>
  </w:num>
  <w:num w:numId="33">
    <w:abstractNumId w:val="2"/>
  </w:num>
  <w:num w:numId="34">
    <w:abstractNumId w:val="8"/>
  </w:num>
  <w:num w:numId="35">
    <w:abstractNumId w:val="6"/>
  </w:num>
  <w:num w:numId="36">
    <w:abstractNumId w:val="14"/>
  </w:num>
  <w:num w:numId="37">
    <w:abstractNumId w:val="3"/>
  </w:num>
  <w:num w:numId="38">
    <w:abstractNumId w:val="21"/>
  </w:num>
  <w:num w:numId="39">
    <w:abstractNumId w:val="15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Times&lt;/FontName&gt;&lt;FontSize&gt;10&lt;/FontSize&gt;&lt;ReflistTitle&gt;&lt;/ReflistTitle&gt;&lt;StartingRefnum&gt;1&lt;/StartingRefnum&gt;&lt;FirstLineIndent&gt;0&lt;/FirstLineIndent&gt;&lt;HangingIndent&gt;34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2sxf5xm5frdrevzxyxesd6tppvv0trvptv&quot;&gt;Alicia Library&lt;record-ids&gt;&lt;item&gt;1326&lt;/item&gt;&lt;item&gt;1462&lt;/item&gt;&lt;item&gt;1504&lt;/item&gt;&lt;item&gt;1658&lt;/item&gt;&lt;item&gt;1659&lt;/item&gt;&lt;item&gt;1661&lt;/item&gt;&lt;item&gt;1733&lt;/item&gt;&lt;item&gt;1751&lt;/item&gt;&lt;item&gt;1758&lt;/item&gt;&lt;item&gt;1767&lt;/item&gt;&lt;item&gt;1785&lt;/item&gt;&lt;item&gt;1794&lt;/item&gt;&lt;item&gt;1829&lt;/item&gt;&lt;item&gt;1890&lt;/item&gt;&lt;item&gt;2143&lt;/item&gt;&lt;item&gt;2216&lt;/item&gt;&lt;item&gt;2241&lt;/item&gt;&lt;item&gt;2311&lt;/item&gt;&lt;item&gt;2318&lt;/item&gt;&lt;item&gt;2319&lt;/item&gt;&lt;item&gt;2321&lt;/item&gt;&lt;item&gt;2322&lt;/item&gt;&lt;item&gt;2323&lt;/item&gt;&lt;item&gt;2324&lt;/item&gt;&lt;item&gt;2325&lt;/item&gt;&lt;item&gt;2326&lt;/item&gt;&lt;item&gt;2327&lt;/item&gt;&lt;/record-ids&gt;&lt;/item&gt;&lt;/Libraries&gt;"/>
  </w:docVars>
  <w:rsids>
    <w:rsidRoot w:val="006B1230"/>
    <w:rsid w:val="00000C87"/>
    <w:rsid w:val="00001F6D"/>
    <w:rsid w:val="0000521B"/>
    <w:rsid w:val="00005770"/>
    <w:rsid w:val="00005F1B"/>
    <w:rsid w:val="00016363"/>
    <w:rsid w:val="0002006A"/>
    <w:rsid w:val="00020F4B"/>
    <w:rsid w:val="00021193"/>
    <w:rsid w:val="000238C5"/>
    <w:rsid w:val="00025071"/>
    <w:rsid w:val="000269D1"/>
    <w:rsid w:val="000337A7"/>
    <w:rsid w:val="00036A4C"/>
    <w:rsid w:val="0003761D"/>
    <w:rsid w:val="0004454D"/>
    <w:rsid w:val="00044A53"/>
    <w:rsid w:val="00044D7C"/>
    <w:rsid w:val="00046582"/>
    <w:rsid w:val="00046A35"/>
    <w:rsid w:val="00047D89"/>
    <w:rsid w:val="000527C2"/>
    <w:rsid w:val="0005714D"/>
    <w:rsid w:val="00060A9C"/>
    <w:rsid w:val="0006149E"/>
    <w:rsid w:val="0006222E"/>
    <w:rsid w:val="0006277C"/>
    <w:rsid w:val="00065107"/>
    <w:rsid w:val="00067C65"/>
    <w:rsid w:val="00070E77"/>
    <w:rsid w:val="00082D3C"/>
    <w:rsid w:val="00084BC6"/>
    <w:rsid w:val="00094BE3"/>
    <w:rsid w:val="000964AD"/>
    <w:rsid w:val="00097082"/>
    <w:rsid w:val="000973AB"/>
    <w:rsid w:val="00097BDA"/>
    <w:rsid w:val="000A4E0B"/>
    <w:rsid w:val="000B0C50"/>
    <w:rsid w:val="000B343E"/>
    <w:rsid w:val="000B37BD"/>
    <w:rsid w:val="000B48B4"/>
    <w:rsid w:val="000B56E3"/>
    <w:rsid w:val="000B678C"/>
    <w:rsid w:val="000C2330"/>
    <w:rsid w:val="000C3FEB"/>
    <w:rsid w:val="000D5B5E"/>
    <w:rsid w:val="000D74BA"/>
    <w:rsid w:val="000E0820"/>
    <w:rsid w:val="000E1E68"/>
    <w:rsid w:val="000E5348"/>
    <w:rsid w:val="000E5D9D"/>
    <w:rsid w:val="000E76E9"/>
    <w:rsid w:val="000F0964"/>
    <w:rsid w:val="000F126C"/>
    <w:rsid w:val="000F38CE"/>
    <w:rsid w:val="000F4B91"/>
    <w:rsid w:val="000F71AB"/>
    <w:rsid w:val="0010061C"/>
    <w:rsid w:val="0010363B"/>
    <w:rsid w:val="00103A73"/>
    <w:rsid w:val="00107526"/>
    <w:rsid w:val="00111BD4"/>
    <w:rsid w:val="00112416"/>
    <w:rsid w:val="00112560"/>
    <w:rsid w:val="00113A6E"/>
    <w:rsid w:val="00117F7A"/>
    <w:rsid w:val="00121B82"/>
    <w:rsid w:val="00122DA9"/>
    <w:rsid w:val="00123262"/>
    <w:rsid w:val="001278DD"/>
    <w:rsid w:val="00130C3E"/>
    <w:rsid w:val="00132709"/>
    <w:rsid w:val="00134414"/>
    <w:rsid w:val="0013777B"/>
    <w:rsid w:val="00140191"/>
    <w:rsid w:val="00140562"/>
    <w:rsid w:val="0014105E"/>
    <w:rsid w:val="00142292"/>
    <w:rsid w:val="00150717"/>
    <w:rsid w:val="00151BFF"/>
    <w:rsid w:val="0015536C"/>
    <w:rsid w:val="00156942"/>
    <w:rsid w:val="00160B0C"/>
    <w:rsid w:val="001616DF"/>
    <w:rsid w:val="00162FF3"/>
    <w:rsid w:val="00163114"/>
    <w:rsid w:val="001709D2"/>
    <w:rsid w:val="00170DEC"/>
    <w:rsid w:val="001713EA"/>
    <w:rsid w:val="0017327D"/>
    <w:rsid w:val="0017478E"/>
    <w:rsid w:val="001773C8"/>
    <w:rsid w:val="00180D65"/>
    <w:rsid w:val="001825DE"/>
    <w:rsid w:val="00182FAF"/>
    <w:rsid w:val="001902D3"/>
    <w:rsid w:val="001A406D"/>
    <w:rsid w:val="001A5854"/>
    <w:rsid w:val="001A6623"/>
    <w:rsid w:val="001B41A1"/>
    <w:rsid w:val="001B560F"/>
    <w:rsid w:val="001B5AA2"/>
    <w:rsid w:val="001B5DE5"/>
    <w:rsid w:val="001B7DA3"/>
    <w:rsid w:val="001C0AD6"/>
    <w:rsid w:val="001C46DF"/>
    <w:rsid w:val="001C4E8D"/>
    <w:rsid w:val="001C6111"/>
    <w:rsid w:val="001C770A"/>
    <w:rsid w:val="001D0B49"/>
    <w:rsid w:val="001D2F2F"/>
    <w:rsid w:val="001D44D9"/>
    <w:rsid w:val="001D73DE"/>
    <w:rsid w:val="001D76F2"/>
    <w:rsid w:val="001D7A9F"/>
    <w:rsid w:val="001E1EA0"/>
    <w:rsid w:val="001E48B1"/>
    <w:rsid w:val="001F1C9F"/>
    <w:rsid w:val="001F49E4"/>
    <w:rsid w:val="001F7425"/>
    <w:rsid w:val="001F7FCE"/>
    <w:rsid w:val="00200FF7"/>
    <w:rsid w:val="002015A6"/>
    <w:rsid w:val="002023E1"/>
    <w:rsid w:val="0020346B"/>
    <w:rsid w:val="00204145"/>
    <w:rsid w:val="002074D8"/>
    <w:rsid w:val="00210E0A"/>
    <w:rsid w:val="00215DD8"/>
    <w:rsid w:val="0021788B"/>
    <w:rsid w:val="00220A07"/>
    <w:rsid w:val="00221AB2"/>
    <w:rsid w:val="00226F60"/>
    <w:rsid w:val="002300C1"/>
    <w:rsid w:val="00230396"/>
    <w:rsid w:val="0023069E"/>
    <w:rsid w:val="002313ED"/>
    <w:rsid w:val="002322FA"/>
    <w:rsid w:val="0023239F"/>
    <w:rsid w:val="0023268C"/>
    <w:rsid w:val="0023373A"/>
    <w:rsid w:val="002344EC"/>
    <w:rsid w:val="0023519A"/>
    <w:rsid w:val="00236209"/>
    <w:rsid w:val="00243465"/>
    <w:rsid w:val="00247157"/>
    <w:rsid w:val="002539B7"/>
    <w:rsid w:val="00254BEA"/>
    <w:rsid w:val="002565A2"/>
    <w:rsid w:val="00256CAC"/>
    <w:rsid w:val="00260A5C"/>
    <w:rsid w:val="00263E47"/>
    <w:rsid w:val="00265C68"/>
    <w:rsid w:val="00265F37"/>
    <w:rsid w:val="002665BC"/>
    <w:rsid w:val="002724A6"/>
    <w:rsid w:val="00277107"/>
    <w:rsid w:val="00280395"/>
    <w:rsid w:val="002806EF"/>
    <w:rsid w:val="00281883"/>
    <w:rsid w:val="0028211B"/>
    <w:rsid w:val="002823D5"/>
    <w:rsid w:val="00283197"/>
    <w:rsid w:val="002840CD"/>
    <w:rsid w:val="00285ED0"/>
    <w:rsid w:val="00286C2F"/>
    <w:rsid w:val="00290CA6"/>
    <w:rsid w:val="00291E66"/>
    <w:rsid w:val="00294E58"/>
    <w:rsid w:val="00295B04"/>
    <w:rsid w:val="00295B62"/>
    <w:rsid w:val="00296F32"/>
    <w:rsid w:val="002A068B"/>
    <w:rsid w:val="002A52DE"/>
    <w:rsid w:val="002A735C"/>
    <w:rsid w:val="002A7F2F"/>
    <w:rsid w:val="002A7FB4"/>
    <w:rsid w:val="002B1CC8"/>
    <w:rsid w:val="002B296A"/>
    <w:rsid w:val="002B58D1"/>
    <w:rsid w:val="002C03D8"/>
    <w:rsid w:val="002C16AE"/>
    <w:rsid w:val="002C4BB8"/>
    <w:rsid w:val="002C53B5"/>
    <w:rsid w:val="002C7985"/>
    <w:rsid w:val="002D4711"/>
    <w:rsid w:val="002D4AB9"/>
    <w:rsid w:val="002D4C0F"/>
    <w:rsid w:val="002D5F35"/>
    <w:rsid w:val="002D6D3D"/>
    <w:rsid w:val="002D783B"/>
    <w:rsid w:val="002E0DA4"/>
    <w:rsid w:val="002E15F9"/>
    <w:rsid w:val="002E308B"/>
    <w:rsid w:val="002E3DED"/>
    <w:rsid w:val="002E42B1"/>
    <w:rsid w:val="002E52B2"/>
    <w:rsid w:val="002F1E77"/>
    <w:rsid w:val="002F2934"/>
    <w:rsid w:val="002F325E"/>
    <w:rsid w:val="002F6C0D"/>
    <w:rsid w:val="002F7B19"/>
    <w:rsid w:val="00300797"/>
    <w:rsid w:val="003029CB"/>
    <w:rsid w:val="00307FF7"/>
    <w:rsid w:val="0031018F"/>
    <w:rsid w:val="0031183C"/>
    <w:rsid w:val="0031225A"/>
    <w:rsid w:val="003150BE"/>
    <w:rsid w:val="003160C5"/>
    <w:rsid w:val="0032436B"/>
    <w:rsid w:val="003269C0"/>
    <w:rsid w:val="00347E63"/>
    <w:rsid w:val="00347F7D"/>
    <w:rsid w:val="003528AC"/>
    <w:rsid w:val="00356EED"/>
    <w:rsid w:val="00357186"/>
    <w:rsid w:val="00360A7A"/>
    <w:rsid w:val="00360E7F"/>
    <w:rsid w:val="00360EC6"/>
    <w:rsid w:val="003622B2"/>
    <w:rsid w:val="0036434D"/>
    <w:rsid w:val="00365BF8"/>
    <w:rsid w:val="00367344"/>
    <w:rsid w:val="00374B39"/>
    <w:rsid w:val="00376FC4"/>
    <w:rsid w:val="003777CC"/>
    <w:rsid w:val="00380078"/>
    <w:rsid w:val="003800C3"/>
    <w:rsid w:val="003809C3"/>
    <w:rsid w:val="00390066"/>
    <w:rsid w:val="00392B2C"/>
    <w:rsid w:val="003939A9"/>
    <w:rsid w:val="00395CB8"/>
    <w:rsid w:val="00395F19"/>
    <w:rsid w:val="003A0D8A"/>
    <w:rsid w:val="003A2786"/>
    <w:rsid w:val="003A2E24"/>
    <w:rsid w:val="003A4B3F"/>
    <w:rsid w:val="003A6636"/>
    <w:rsid w:val="003B14B8"/>
    <w:rsid w:val="003B5750"/>
    <w:rsid w:val="003C0833"/>
    <w:rsid w:val="003D3DCB"/>
    <w:rsid w:val="003D6E63"/>
    <w:rsid w:val="003E218B"/>
    <w:rsid w:val="003E2D8A"/>
    <w:rsid w:val="003E498E"/>
    <w:rsid w:val="003F35C1"/>
    <w:rsid w:val="003F4296"/>
    <w:rsid w:val="003F644C"/>
    <w:rsid w:val="003F7A0E"/>
    <w:rsid w:val="00404B81"/>
    <w:rsid w:val="00404FC3"/>
    <w:rsid w:val="00405E55"/>
    <w:rsid w:val="004062F8"/>
    <w:rsid w:val="00410267"/>
    <w:rsid w:val="004107AE"/>
    <w:rsid w:val="0041190A"/>
    <w:rsid w:val="00412547"/>
    <w:rsid w:val="00412F94"/>
    <w:rsid w:val="00425BA6"/>
    <w:rsid w:val="0043397F"/>
    <w:rsid w:val="00433E14"/>
    <w:rsid w:val="004378C9"/>
    <w:rsid w:val="00441175"/>
    <w:rsid w:val="00442C90"/>
    <w:rsid w:val="00444132"/>
    <w:rsid w:val="0044729D"/>
    <w:rsid w:val="00447CB2"/>
    <w:rsid w:val="004509DE"/>
    <w:rsid w:val="004552DA"/>
    <w:rsid w:val="00460578"/>
    <w:rsid w:val="0046154C"/>
    <w:rsid w:val="00461EF7"/>
    <w:rsid w:val="00471474"/>
    <w:rsid w:val="0047522F"/>
    <w:rsid w:val="004756E3"/>
    <w:rsid w:val="004826D3"/>
    <w:rsid w:val="004827B9"/>
    <w:rsid w:val="00482A06"/>
    <w:rsid w:val="00485577"/>
    <w:rsid w:val="00487B4B"/>
    <w:rsid w:val="00492EA5"/>
    <w:rsid w:val="00493C8D"/>
    <w:rsid w:val="00495C01"/>
    <w:rsid w:val="004A0CD5"/>
    <w:rsid w:val="004A5057"/>
    <w:rsid w:val="004A61BA"/>
    <w:rsid w:val="004A6581"/>
    <w:rsid w:val="004A660C"/>
    <w:rsid w:val="004A677A"/>
    <w:rsid w:val="004A757B"/>
    <w:rsid w:val="004B3004"/>
    <w:rsid w:val="004B4E88"/>
    <w:rsid w:val="004B6282"/>
    <w:rsid w:val="004B7981"/>
    <w:rsid w:val="004C04CF"/>
    <w:rsid w:val="004C1F08"/>
    <w:rsid w:val="004C3B58"/>
    <w:rsid w:val="004D34B0"/>
    <w:rsid w:val="004E26A7"/>
    <w:rsid w:val="004E37BB"/>
    <w:rsid w:val="004E67D8"/>
    <w:rsid w:val="004F02F8"/>
    <w:rsid w:val="004F12B1"/>
    <w:rsid w:val="004F65E6"/>
    <w:rsid w:val="004F747F"/>
    <w:rsid w:val="005070BD"/>
    <w:rsid w:val="00514AD6"/>
    <w:rsid w:val="00514C6D"/>
    <w:rsid w:val="005205FB"/>
    <w:rsid w:val="00520B4A"/>
    <w:rsid w:val="00522B9E"/>
    <w:rsid w:val="005308AA"/>
    <w:rsid w:val="00532667"/>
    <w:rsid w:val="005335DE"/>
    <w:rsid w:val="00534626"/>
    <w:rsid w:val="0054339A"/>
    <w:rsid w:val="0054444A"/>
    <w:rsid w:val="00544A38"/>
    <w:rsid w:val="005454E5"/>
    <w:rsid w:val="0054625A"/>
    <w:rsid w:val="0054781B"/>
    <w:rsid w:val="00551ACA"/>
    <w:rsid w:val="00561595"/>
    <w:rsid w:val="00563164"/>
    <w:rsid w:val="005651DC"/>
    <w:rsid w:val="00570810"/>
    <w:rsid w:val="005711A5"/>
    <w:rsid w:val="00571A77"/>
    <w:rsid w:val="005810C8"/>
    <w:rsid w:val="00583E41"/>
    <w:rsid w:val="005855A6"/>
    <w:rsid w:val="00585AA4"/>
    <w:rsid w:val="00586C6A"/>
    <w:rsid w:val="005904A4"/>
    <w:rsid w:val="00590795"/>
    <w:rsid w:val="00591B30"/>
    <w:rsid w:val="00592500"/>
    <w:rsid w:val="005935D3"/>
    <w:rsid w:val="00593600"/>
    <w:rsid w:val="00594390"/>
    <w:rsid w:val="005A08CC"/>
    <w:rsid w:val="005A0A14"/>
    <w:rsid w:val="005A41EF"/>
    <w:rsid w:val="005A704A"/>
    <w:rsid w:val="005B6466"/>
    <w:rsid w:val="005C6B53"/>
    <w:rsid w:val="005D2374"/>
    <w:rsid w:val="005D395B"/>
    <w:rsid w:val="005D7849"/>
    <w:rsid w:val="005D7F72"/>
    <w:rsid w:val="005E1A2A"/>
    <w:rsid w:val="005E1A39"/>
    <w:rsid w:val="005E35B0"/>
    <w:rsid w:val="005E5BF8"/>
    <w:rsid w:val="005E615E"/>
    <w:rsid w:val="005E65F0"/>
    <w:rsid w:val="005F2356"/>
    <w:rsid w:val="00605537"/>
    <w:rsid w:val="00605D7D"/>
    <w:rsid w:val="006067FD"/>
    <w:rsid w:val="00607145"/>
    <w:rsid w:val="00611538"/>
    <w:rsid w:val="0061343B"/>
    <w:rsid w:val="006139F1"/>
    <w:rsid w:val="00613E94"/>
    <w:rsid w:val="006140D7"/>
    <w:rsid w:val="0061547A"/>
    <w:rsid w:val="00615900"/>
    <w:rsid w:val="00622779"/>
    <w:rsid w:val="00623489"/>
    <w:rsid w:val="00624B63"/>
    <w:rsid w:val="006259ED"/>
    <w:rsid w:val="00630EE6"/>
    <w:rsid w:val="00631C9D"/>
    <w:rsid w:val="00633C39"/>
    <w:rsid w:val="00641998"/>
    <w:rsid w:val="006420A6"/>
    <w:rsid w:val="0064479C"/>
    <w:rsid w:val="006458D3"/>
    <w:rsid w:val="00646FAD"/>
    <w:rsid w:val="006535F0"/>
    <w:rsid w:val="006536E1"/>
    <w:rsid w:val="00657673"/>
    <w:rsid w:val="00657C3F"/>
    <w:rsid w:val="006620E7"/>
    <w:rsid w:val="006623A5"/>
    <w:rsid w:val="006649B2"/>
    <w:rsid w:val="00665A01"/>
    <w:rsid w:val="006665F7"/>
    <w:rsid w:val="0067051C"/>
    <w:rsid w:val="00671993"/>
    <w:rsid w:val="00671DB0"/>
    <w:rsid w:val="00677174"/>
    <w:rsid w:val="006775E7"/>
    <w:rsid w:val="00680383"/>
    <w:rsid w:val="006829A3"/>
    <w:rsid w:val="00682E50"/>
    <w:rsid w:val="00683CA6"/>
    <w:rsid w:val="00685FBC"/>
    <w:rsid w:val="00687133"/>
    <w:rsid w:val="00687867"/>
    <w:rsid w:val="00691F67"/>
    <w:rsid w:val="00695AA6"/>
    <w:rsid w:val="006A06EF"/>
    <w:rsid w:val="006A388F"/>
    <w:rsid w:val="006A574A"/>
    <w:rsid w:val="006A6309"/>
    <w:rsid w:val="006A7CD2"/>
    <w:rsid w:val="006A7F38"/>
    <w:rsid w:val="006B1230"/>
    <w:rsid w:val="006B19D4"/>
    <w:rsid w:val="006B42F4"/>
    <w:rsid w:val="006C33FB"/>
    <w:rsid w:val="006C4B4E"/>
    <w:rsid w:val="006C5519"/>
    <w:rsid w:val="006C6551"/>
    <w:rsid w:val="006D0E90"/>
    <w:rsid w:val="006D19A8"/>
    <w:rsid w:val="006D36F2"/>
    <w:rsid w:val="006D6414"/>
    <w:rsid w:val="006E1E43"/>
    <w:rsid w:val="006E29A2"/>
    <w:rsid w:val="006E3B89"/>
    <w:rsid w:val="006E44AB"/>
    <w:rsid w:val="006E723D"/>
    <w:rsid w:val="006F6F1A"/>
    <w:rsid w:val="006F7B45"/>
    <w:rsid w:val="007038C5"/>
    <w:rsid w:val="007052E2"/>
    <w:rsid w:val="00714B1E"/>
    <w:rsid w:val="00717E6D"/>
    <w:rsid w:val="00721F04"/>
    <w:rsid w:val="00722F8A"/>
    <w:rsid w:val="00723352"/>
    <w:rsid w:val="00724596"/>
    <w:rsid w:val="00725208"/>
    <w:rsid w:val="00731823"/>
    <w:rsid w:val="00733209"/>
    <w:rsid w:val="00734AE5"/>
    <w:rsid w:val="00740697"/>
    <w:rsid w:val="00741D73"/>
    <w:rsid w:val="007439DF"/>
    <w:rsid w:val="00750D70"/>
    <w:rsid w:val="00751FE9"/>
    <w:rsid w:val="00754DE7"/>
    <w:rsid w:val="00757585"/>
    <w:rsid w:val="00766681"/>
    <w:rsid w:val="007668DE"/>
    <w:rsid w:val="00767327"/>
    <w:rsid w:val="00772BBE"/>
    <w:rsid w:val="0077516C"/>
    <w:rsid w:val="00776443"/>
    <w:rsid w:val="00776C0B"/>
    <w:rsid w:val="00782220"/>
    <w:rsid w:val="007867FD"/>
    <w:rsid w:val="00791A01"/>
    <w:rsid w:val="00791BDF"/>
    <w:rsid w:val="00792DC2"/>
    <w:rsid w:val="007960E8"/>
    <w:rsid w:val="007A239D"/>
    <w:rsid w:val="007A2AD6"/>
    <w:rsid w:val="007A6255"/>
    <w:rsid w:val="007A7EBC"/>
    <w:rsid w:val="007A7FF2"/>
    <w:rsid w:val="007B0C10"/>
    <w:rsid w:val="007B39F8"/>
    <w:rsid w:val="007C09A4"/>
    <w:rsid w:val="007C3F19"/>
    <w:rsid w:val="007C3F2F"/>
    <w:rsid w:val="007C4E98"/>
    <w:rsid w:val="007C5811"/>
    <w:rsid w:val="007D3BD1"/>
    <w:rsid w:val="007D4ED2"/>
    <w:rsid w:val="007E3042"/>
    <w:rsid w:val="007E556A"/>
    <w:rsid w:val="007F1367"/>
    <w:rsid w:val="007F37CE"/>
    <w:rsid w:val="007F3C49"/>
    <w:rsid w:val="0080286C"/>
    <w:rsid w:val="00805520"/>
    <w:rsid w:val="00806839"/>
    <w:rsid w:val="00806BB2"/>
    <w:rsid w:val="0081006B"/>
    <w:rsid w:val="0081063C"/>
    <w:rsid w:val="008158ED"/>
    <w:rsid w:val="008210B3"/>
    <w:rsid w:val="0082515C"/>
    <w:rsid w:val="00825756"/>
    <w:rsid w:val="00825DA1"/>
    <w:rsid w:val="0083037A"/>
    <w:rsid w:val="00841A5B"/>
    <w:rsid w:val="008457FE"/>
    <w:rsid w:val="008508E9"/>
    <w:rsid w:val="008516F9"/>
    <w:rsid w:val="00855AA6"/>
    <w:rsid w:val="008603F5"/>
    <w:rsid w:val="00862893"/>
    <w:rsid w:val="008662CD"/>
    <w:rsid w:val="00866484"/>
    <w:rsid w:val="00867D02"/>
    <w:rsid w:val="00870F08"/>
    <w:rsid w:val="00881B1C"/>
    <w:rsid w:val="00884D14"/>
    <w:rsid w:val="00894BC5"/>
    <w:rsid w:val="00894F68"/>
    <w:rsid w:val="008957BA"/>
    <w:rsid w:val="00895CC5"/>
    <w:rsid w:val="0089757F"/>
    <w:rsid w:val="008A3AC4"/>
    <w:rsid w:val="008B4D24"/>
    <w:rsid w:val="008B59C5"/>
    <w:rsid w:val="008B5F02"/>
    <w:rsid w:val="008B763F"/>
    <w:rsid w:val="008C0390"/>
    <w:rsid w:val="008C292A"/>
    <w:rsid w:val="008C2B99"/>
    <w:rsid w:val="008C3D65"/>
    <w:rsid w:val="008C3FDE"/>
    <w:rsid w:val="008C62FE"/>
    <w:rsid w:val="008C73C1"/>
    <w:rsid w:val="008D4645"/>
    <w:rsid w:val="008D46CA"/>
    <w:rsid w:val="008D56CF"/>
    <w:rsid w:val="008D6A23"/>
    <w:rsid w:val="008D6D12"/>
    <w:rsid w:val="008D76F2"/>
    <w:rsid w:val="008E153C"/>
    <w:rsid w:val="008E222C"/>
    <w:rsid w:val="008E2B14"/>
    <w:rsid w:val="008E4375"/>
    <w:rsid w:val="008E6687"/>
    <w:rsid w:val="008E7510"/>
    <w:rsid w:val="008E7F7C"/>
    <w:rsid w:val="008F1CC1"/>
    <w:rsid w:val="008F5DA9"/>
    <w:rsid w:val="008F5FC8"/>
    <w:rsid w:val="0090137C"/>
    <w:rsid w:val="0090180A"/>
    <w:rsid w:val="0090334B"/>
    <w:rsid w:val="00903722"/>
    <w:rsid w:val="0091061C"/>
    <w:rsid w:val="00911337"/>
    <w:rsid w:val="00913378"/>
    <w:rsid w:val="00914C89"/>
    <w:rsid w:val="009222A7"/>
    <w:rsid w:val="00926D1A"/>
    <w:rsid w:val="009326B2"/>
    <w:rsid w:val="00933B4E"/>
    <w:rsid w:val="009347C1"/>
    <w:rsid w:val="0093679A"/>
    <w:rsid w:val="00936819"/>
    <w:rsid w:val="00937FD4"/>
    <w:rsid w:val="00942201"/>
    <w:rsid w:val="00942908"/>
    <w:rsid w:val="009437C7"/>
    <w:rsid w:val="00951EC5"/>
    <w:rsid w:val="00952BA5"/>
    <w:rsid w:val="009534B7"/>
    <w:rsid w:val="00954D64"/>
    <w:rsid w:val="00956037"/>
    <w:rsid w:val="00956DE4"/>
    <w:rsid w:val="009601AF"/>
    <w:rsid w:val="009608DD"/>
    <w:rsid w:val="00962D89"/>
    <w:rsid w:val="00967B76"/>
    <w:rsid w:val="00967EC8"/>
    <w:rsid w:val="00972927"/>
    <w:rsid w:val="00976926"/>
    <w:rsid w:val="0098023C"/>
    <w:rsid w:val="00981089"/>
    <w:rsid w:val="00981CB1"/>
    <w:rsid w:val="00983F87"/>
    <w:rsid w:val="0098460E"/>
    <w:rsid w:val="00987CD0"/>
    <w:rsid w:val="00991F35"/>
    <w:rsid w:val="00995BA3"/>
    <w:rsid w:val="009960F7"/>
    <w:rsid w:val="009968A7"/>
    <w:rsid w:val="00997080"/>
    <w:rsid w:val="00997A56"/>
    <w:rsid w:val="009A5235"/>
    <w:rsid w:val="009A7015"/>
    <w:rsid w:val="009B15D6"/>
    <w:rsid w:val="009D04DB"/>
    <w:rsid w:val="009D1D1F"/>
    <w:rsid w:val="009D7533"/>
    <w:rsid w:val="009E501F"/>
    <w:rsid w:val="009F293D"/>
    <w:rsid w:val="00A03A43"/>
    <w:rsid w:val="00A04C0F"/>
    <w:rsid w:val="00A1344F"/>
    <w:rsid w:val="00A149DA"/>
    <w:rsid w:val="00A21A41"/>
    <w:rsid w:val="00A2394E"/>
    <w:rsid w:val="00A250FB"/>
    <w:rsid w:val="00A31BFE"/>
    <w:rsid w:val="00A340AE"/>
    <w:rsid w:val="00A34351"/>
    <w:rsid w:val="00A35E00"/>
    <w:rsid w:val="00A36354"/>
    <w:rsid w:val="00A37142"/>
    <w:rsid w:val="00A412CA"/>
    <w:rsid w:val="00A421E9"/>
    <w:rsid w:val="00A43C77"/>
    <w:rsid w:val="00A45036"/>
    <w:rsid w:val="00A4594A"/>
    <w:rsid w:val="00A55A4B"/>
    <w:rsid w:val="00A5745E"/>
    <w:rsid w:val="00A6008A"/>
    <w:rsid w:val="00A60EC9"/>
    <w:rsid w:val="00A621E5"/>
    <w:rsid w:val="00A64058"/>
    <w:rsid w:val="00A64714"/>
    <w:rsid w:val="00A7006D"/>
    <w:rsid w:val="00A72563"/>
    <w:rsid w:val="00A73A4E"/>
    <w:rsid w:val="00A7493D"/>
    <w:rsid w:val="00A75149"/>
    <w:rsid w:val="00A763FE"/>
    <w:rsid w:val="00A77145"/>
    <w:rsid w:val="00A772E2"/>
    <w:rsid w:val="00A8346F"/>
    <w:rsid w:val="00A84354"/>
    <w:rsid w:val="00A85F26"/>
    <w:rsid w:val="00A86683"/>
    <w:rsid w:val="00A91A20"/>
    <w:rsid w:val="00A94FB3"/>
    <w:rsid w:val="00AA1184"/>
    <w:rsid w:val="00AA2151"/>
    <w:rsid w:val="00AA4F52"/>
    <w:rsid w:val="00AA7A7D"/>
    <w:rsid w:val="00AB18C8"/>
    <w:rsid w:val="00AB1C03"/>
    <w:rsid w:val="00AB3751"/>
    <w:rsid w:val="00AB686D"/>
    <w:rsid w:val="00AB750D"/>
    <w:rsid w:val="00AB7FEB"/>
    <w:rsid w:val="00AC078B"/>
    <w:rsid w:val="00AC38BA"/>
    <w:rsid w:val="00AC40CD"/>
    <w:rsid w:val="00AC4279"/>
    <w:rsid w:val="00AC5422"/>
    <w:rsid w:val="00AC6E99"/>
    <w:rsid w:val="00AD0B39"/>
    <w:rsid w:val="00AD21BF"/>
    <w:rsid w:val="00AD527C"/>
    <w:rsid w:val="00AD6259"/>
    <w:rsid w:val="00AD799F"/>
    <w:rsid w:val="00AE37D9"/>
    <w:rsid w:val="00AE6288"/>
    <w:rsid w:val="00AE6DD8"/>
    <w:rsid w:val="00AE793A"/>
    <w:rsid w:val="00AE7B17"/>
    <w:rsid w:val="00AF0FAC"/>
    <w:rsid w:val="00AF1480"/>
    <w:rsid w:val="00AF2132"/>
    <w:rsid w:val="00AF37E5"/>
    <w:rsid w:val="00AF4B97"/>
    <w:rsid w:val="00AF538D"/>
    <w:rsid w:val="00AF5455"/>
    <w:rsid w:val="00B065E8"/>
    <w:rsid w:val="00B12439"/>
    <w:rsid w:val="00B13FC7"/>
    <w:rsid w:val="00B14342"/>
    <w:rsid w:val="00B156E1"/>
    <w:rsid w:val="00B1617C"/>
    <w:rsid w:val="00B1673E"/>
    <w:rsid w:val="00B303F3"/>
    <w:rsid w:val="00B30AFD"/>
    <w:rsid w:val="00B32D84"/>
    <w:rsid w:val="00B33611"/>
    <w:rsid w:val="00B33FAD"/>
    <w:rsid w:val="00B34BCB"/>
    <w:rsid w:val="00B3727F"/>
    <w:rsid w:val="00B440B7"/>
    <w:rsid w:val="00B50AD9"/>
    <w:rsid w:val="00B50D3E"/>
    <w:rsid w:val="00B5108A"/>
    <w:rsid w:val="00B53AB6"/>
    <w:rsid w:val="00B5459D"/>
    <w:rsid w:val="00B55E3E"/>
    <w:rsid w:val="00B61139"/>
    <w:rsid w:val="00B6258D"/>
    <w:rsid w:val="00B62B09"/>
    <w:rsid w:val="00B62F1E"/>
    <w:rsid w:val="00B63A1D"/>
    <w:rsid w:val="00B71215"/>
    <w:rsid w:val="00B7358A"/>
    <w:rsid w:val="00B74FAF"/>
    <w:rsid w:val="00B754DA"/>
    <w:rsid w:val="00B769A8"/>
    <w:rsid w:val="00B8016F"/>
    <w:rsid w:val="00B81FBE"/>
    <w:rsid w:val="00B834DE"/>
    <w:rsid w:val="00B851F8"/>
    <w:rsid w:val="00B87F8A"/>
    <w:rsid w:val="00B93DB2"/>
    <w:rsid w:val="00B93DC4"/>
    <w:rsid w:val="00B94B12"/>
    <w:rsid w:val="00B97ED3"/>
    <w:rsid w:val="00BA016D"/>
    <w:rsid w:val="00BA03E6"/>
    <w:rsid w:val="00BA057A"/>
    <w:rsid w:val="00BA2801"/>
    <w:rsid w:val="00BA520A"/>
    <w:rsid w:val="00BA7994"/>
    <w:rsid w:val="00BB222E"/>
    <w:rsid w:val="00BB28AE"/>
    <w:rsid w:val="00BC08C9"/>
    <w:rsid w:val="00BC4BDF"/>
    <w:rsid w:val="00BC6569"/>
    <w:rsid w:val="00BD2088"/>
    <w:rsid w:val="00BD3DBF"/>
    <w:rsid w:val="00BD45AA"/>
    <w:rsid w:val="00BD7C36"/>
    <w:rsid w:val="00BE4638"/>
    <w:rsid w:val="00BE4EE5"/>
    <w:rsid w:val="00BF2C5E"/>
    <w:rsid w:val="00BF30D4"/>
    <w:rsid w:val="00BF3B55"/>
    <w:rsid w:val="00BF41B3"/>
    <w:rsid w:val="00BF7B58"/>
    <w:rsid w:val="00C01C0E"/>
    <w:rsid w:val="00C05CD3"/>
    <w:rsid w:val="00C05CF6"/>
    <w:rsid w:val="00C10D9E"/>
    <w:rsid w:val="00C2086E"/>
    <w:rsid w:val="00C22245"/>
    <w:rsid w:val="00C234A7"/>
    <w:rsid w:val="00C25F47"/>
    <w:rsid w:val="00C34815"/>
    <w:rsid w:val="00C425C5"/>
    <w:rsid w:val="00C4773E"/>
    <w:rsid w:val="00C53577"/>
    <w:rsid w:val="00C54008"/>
    <w:rsid w:val="00C54E72"/>
    <w:rsid w:val="00C55808"/>
    <w:rsid w:val="00C6212D"/>
    <w:rsid w:val="00C65743"/>
    <w:rsid w:val="00C67839"/>
    <w:rsid w:val="00C72035"/>
    <w:rsid w:val="00C7344F"/>
    <w:rsid w:val="00C75087"/>
    <w:rsid w:val="00C754E3"/>
    <w:rsid w:val="00C776EF"/>
    <w:rsid w:val="00C90393"/>
    <w:rsid w:val="00C90B48"/>
    <w:rsid w:val="00C916BC"/>
    <w:rsid w:val="00C921ED"/>
    <w:rsid w:val="00C92683"/>
    <w:rsid w:val="00C95829"/>
    <w:rsid w:val="00C9597D"/>
    <w:rsid w:val="00C9787A"/>
    <w:rsid w:val="00C97F5F"/>
    <w:rsid w:val="00CA07AB"/>
    <w:rsid w:val="00CB169D"/>
    <w:rsid w:val="00CB226C"/>
    <w:rsid w:val="00CB30B2"/>
    <w:rsid w:val="00CB3A55"/>
    <w:rsid w:val="00CC0309"/>
    <w:rsid w:val="00CC56B9"/>
    <w:rsid w:val="00CC58BE"/>
    <w:rsid w:val="00CC5C79"/>
    <w:rsid w:val="00CD0373"/>
    <w:rsid w:val="00CD12B6"/>
    <w:rsid w:val="00CD1670"/>
    <w:rsid w:val="00CD3718"/>
    <w:rsid w:val="00CD548C"/>
    <w:rsid w:val="00CD5986"/>
    <w:rsid w:val="00CE12AD"/>
    <w:rsid w:val="00CE289B"/>
    <w:rsid w:val="00CE47BD"/>
    <w:rsid w:val="00CF4796"/>
    <w:rsid w:val="00CF7579"/>
    <w:rsid w:val="00D03956"/>
    <w:rsid w:val="00D07E97"/>
    <w:rsid w:val="00D12CC8"/>
    <w:rsid w:val="00D13675"/>
    <w:rsid w:val="00D144F7"/>
    <w:rsid w:val="00D2060A"/>
    <w:rsid w:val="00D21F1D"/>
    <w:rsid w:val="00D228FC"/>
    <w:rsid w:val="00D25549"/>
    <w:rsid w:val="00D27B5F"/>
    <w:rsid w:val="00D27CCD"/>
    <w:rsid w:val="00D4266B"/>
    <w:rsid w:val="00D43168"/>
    <w:rsid w:val="00D471F2"/>
    <w:rsid w:val="00D4758B"/>
    <w:rsid w:val="00D51CF6"/>
    <w:rsid w:val="00D52D3D"/>
    <w:rsid w:val="00D54403"/>
    <w:rsid w:val="00D5729C"/>
    <w:rsid w:val="00D648B7"/>
    <w:rsid w:val="00D667C2"/>
    <w:rsid w:val="00D67AEE"/>
    <w:rsid w:val="00D7114A"/>
    <w:rsid w:val="00D7333E"/>
    <w:rsid w:val="00D75B48"/>
    <w:rsid w:val="00D80985"/>
    <w:rsid w:val="00D81C83"/>
    <w:rsid w:val="00D82C1A"/>
    <w:rsid w:val="00D848E1"/>
    <w:rsid w:val="00D85A66"/>
    <w:rsid w:val="00D90CE0"/>
    <w:rsid w:val="00D9108F"/>
    <w:rsid w:val="00D923BC"/>
    <w:rsid w:val="00D92FB8"/>
    <w:rsid w:val="00D93984"/>
    <w:rsid w:val="00D93A14"/>
    <w:rsid w:val="00D96B01"/>
    <w:rsid w:val="00DA077C"/>
    <w:rsid w:val="00DA2B87"/>
    <w:rsid w:val="00DA3EE7"/>
    <w:rsid w:val="00DA47EE"/>
    <w:rsid w:val="00DB5AB8"/>
    <w:rsid w:val="00DB6263"/>
    <w:rsid w:val="00DB636E"/>
    <w:rsid w:val="00DB6A79"/>
    <w:rsid w:val="00DB6E4E"/>
    <w:rsid w:val="00DC05FD"/>
    <w:rsid w:val="00DC2604"/>
    <w:rsid w:val="00DC71DB"/>
    <w:rsid w:val="00DD029C"/>
    <w:rsid w:val="00DD25F8"/>
    <w:rsid w:val="00DD2B67"/>
    <w:rsid w:val="00DD493F"/>
    <w:rsid w:val="00DD6124"/>
    <w:rsid w:val="00DE474E"/>
    <w:rsid w:val="00DE5D10"/>
    <w:rsid w:val="00DE61AD"/>
    <w:rsid w:val="00DE7D57"/>
    <w:rsid w:val="00DF0687"/>
    <w:rsid w:val="00DF2232"/>
    <w:rsid w:val="00DF2AB6"/>
    <w:rsid w:val="00DF7FDB"/>
    <w:rsid w:val="00E0322D"/>
    <w:rsid w:val="00E03BA8"/>
    <w:rsid w:val="00E0713E"/>
    <w:rsid w:val="00E07CBA"/>
    <w:rsid w:val="00E15E88"/>
    <w:rsid w:val="00E178C7"/>
    <w:rsid w:val="00E2072B"/>
    <w:rsid w:val="00E226E2"/>
    <w:rsid w:val="00E269BB"/>
    <w:rsid w:val="00E3179E"/>
    <w:rsid w:val="00E34F70"/>
    <w:rsid w:val="00E35109"/>
    <w:rsid w:val="00E359E3"/>
    <w:rsid w:val="00E35DEA"/>
    <w:rsid w:val="00E36095"/>
    <w:rsid w:val="00E43B5B"/>
    <w:rsid w:val="00E43B6D"/>
    <w:rsid w:val="00E4413A"/>
    <w:rsid w:val="00E51DB0"/>
    <w:rsid w:val="00E54C8E"/>
    <w:rsid w:val="00E55BBB"/>
    <w:rsid w:val="00E56140"/>
    <w:rsid w:val="00E5699A"/>
    <w:rsid w:val="00E569EB"/>
    <w:rsid w:val="00E57C08"/>
    <w:rsid w:val="00E60976"/>
    <w:rsid w:val="00E615B0"/>
    <w:rsid w:val="00E6578B"/>
    <w:rsid w:val="00E65C47"/>
    <w:rsid w:val="00E90F27"/>
    <w:rsid w:val="00E96C36"/>
    <w:rsid w:val="00E97029"/>
    <w:rsid w:val="00E977E5"/>
    <w:rsid w:val="00EA3110"/>
    <w:rsid w:val="00EA398E"/>
    <w:rsid w:val="00EA44D1"/>
    <w:rsid w:val="00EB2507"/>
    <w:rsid w:val="00EB2FB4"/>
    <w:rsid w:val="00EB6306"/>
    <w:rsid w:val="00EB7A5D"/>
    <w:rsid w:val="00EB7BB2"/>
    <w:rsid w:val="00EC6A87"/>
    <w:rsid w:val="00ED1716"/>
    <w:rsid w:val="00ED2ABB"/>
    <w:rsid w:val="00ED49CF"/>
    <w:rsid w:val="00ED4E53"/>
    <w:rsid w:val="00ED61EB"/>
    <w:rsid w:val="00ED6CDE"/>
    <w:rsid w:val="00ED7504"/>
    <w:rsid w:val="00EE1AED"/>
    <w:rsid w:val="00EE2418"/>
    <w:rsid w:val="00EE48A5"/>
    <w:rsid w:val="00EE79AD"/>
    <w:rsid w:val="00EF1AD8"/>
    <w:rsid w:val="00F005F1"/>
    <w:rsid w:val="00F04559"/>
    <w:rsid w:val="00F04DBC"/>
    <w:rsid w:val="00F07144"/>
    <w:rsid w:val="00F07547"/>
    <w:rsid w:val="00F11ABA"/>
    <w:rsid w:val="00F126E4"/>
    <w:rsid w:val="00F128FF"/>
    <w:rsid w:val="00F14042"/>
    <w:rsid w:val="00F25116"/>
    <w:rsid w:val="00F25C0C"/>
    <w:rsid w:val="00F32869"/>
    <w:rsid w:val="00F33A86"/>
    <w:rsid w:val="00F359C1"/>
    <w:rsid w:val="00F35C4A"/>
    <w:rsid w:val="00F35D7D"/>
    <w:rsid w:val="00F36B5A"/>
    <w:rsid w:val="00F41D50"/>
    <w:rsid w:val="00F4290C"/>
    <w:rsid w:val="00F4632F"/>
    <w:rsid w:val="00F515F0"/>
    <w:rsid w:val="00F51880"/>
    <w:rsid w:val="00F53C54"/>
    <w:rsid w:val="00F556AB"/>
    <w:rsid w:val="00F575FC"/>
    <w:rsid w:val="00F577A1"/>
    <w:rsid w:val="00F605A3"/>
    <w:rsid w:val="00F62454"/>
    <w:rsid w:val="00F651A0"/>
    <w:rsid w:val="00F651DF"/>
    <w:rsid w:val="00F66888"/>
    <w:rsid w:val="00F677F6"/>
    <w:rsid w:val="00F70404"/>
    <w:rsid w:val="00F7074B"/>
    <w:rsid w:val="00F70D2A"/>
    <w:rsid w:val="00F71D38"/>
    <w:rsid w:val="00F737FE"/>
    <w:rsid w:val="00F75922"/>
    <w:rsid w:val="00F75C29"/>
    <w:rsid w:val="00F82C78"/>
    <w:rsid w:val="00F843DC"/>
    <w:rsid w:val="00F875C5"/>
    <w:rsid w:val="00F9038B"/>
    <w:rsid w:val="00F9297F"/>
    <w:rsid w:val="00F9309A"/>
    <w:rsid w:val="00F949DF"/>
    <w:rsid w:val="00F958D7"/>
    <w:rsid w:val="00F9665F"/>
    <w:rsid w:val="00F9694B"/>
    <w:rsid w:val="00FA030E"/>
    <w:rsid w:val="00FA109B"/>
    <w:rsid w:val="00FA35BC"/>
    <w:rsid w:val="00FA3D52"/>
    <w:rsid w:val="00FA63BE"/>
    <w:rsid w:val="00FA76FB"/>
    <w:rsid w:val="00FB3B32"/>
    <w:rsid w:val="00FB5663"/>
    <w:rsid w:val="00FC1CA2"/>
    <w:rsid w:val="00FC5716"/>
    <w:rsid w:val="00FC74FD"/>
    <w:rsid w:val="00FD354D"/>
    <w:rsid w:val="00FE12D7"/>
    <w:rsid w:val="00FE1CA0"/>
    <w:rsid w:val="00FF1C66"/>
    <w:rsid w:val="00FF4D5D"/>
    <w:rsid w:val="00FF67ED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F531C"/>
  <w15:docId w15:val="{572220B8-18A8-9A49-9CD0-9459162D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tulo1">
    <w:name w:val="heading 1"/>
    <w:basedOn w:val="Normal"/>
    <w:next w:val="Normal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tulo2">
    <w:name w:val="heading 2"/>
    <w:basedOn w:val="Normal"/>
    <w:next w:val="Normal"/>
    <w:pPr>
      <w:keepNext/>
      <w:spacing w:before="240" w:after="120"/>
      <w:outlineLvl w:val="1"/>
    </w:pPr>
    <w:rPr>
      <w:rFonts w:ascii="Arial" w:hAnsi="Arial"/>
      <w:b/>
    </w:rPr>
  </w:style>
  <w:style w:type="paragraph" w:styleId="Ttulo3">
    <w:name w:val="heading 3"/>
    <w:basedOn w:val="Normal"/>
    <w:next w:val="Normal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A60EC9"/>
    <w:pPr>
      <w:suppressAutoHyphens/>
      <w:spacing w:before="240" w:after="24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D54403"/>
    <w:pPr>
      <w:tabs>
        <w:tab w:val="center" w:pos="3204"/>
        <w:tab w:val="right" w:pos="6634"/>
      </w:tabs>
      <w:spacing w:before="480" w:after="480"/>
      <w:ind w:firstLine="0"/>
      <w:jc w:val="left"/>
    </w:pPr>
  </w:style>
  <w:style w:type="paragraph" w:customStyle="1" w:styleId="fignotes">
    <w:name w:val="fignotes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character" w:styleId="Refdenotaalpie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"/>
    <w:next w:val="noindentpara"/>
    <w:rsid w:val="00F9665F"/>
    <w:pPr>
      <w:keepNext/>
      <w:keepLines/>
      <w:tabs>
        <w:tab w:val="left" w:pos="454"/>
      </w:tabs>
      <w:suppressAutoHyphens/>
      <w:spacing w:before="720" w:after="480" w:line="280" w:lineRule="atLeast"/>
      <w:ind w:firstLine="0"/>
      <w:jc w:val="left"/>
      <w:outlineLvl w:val="0"/>
    </w:pPr>
    <w:rPr>
      <w:b/>
      <w:sz w:val="24"/>
    </w:rPr>
  </w:style>
  <w:style w:type="paragraph" w:customStyle="1" w:styleId="heading2">
    <w:name w:val="heading2"/>
    <w:basedOn w:val="heading1"/>
    <w:next w:val="noindentpara"/>
    <w:rsid w:val="00F9665F"/>
    <w:pPr>
      <w:tabs>
        <w:tab w:val="left" w:pos="510"/>
      </w:tabs>
      <w:outlineLvl w:val="1"/>
    </w:pPr>
    <w:rPr>
      <w:i/>
    </w:rPr>
  </w:style>
  <w:style w:type="paragraph" w:customStyle="1" w:styleId="heading3">
    <w:name w:val="heading3"/>
    <w:basedOn w:val="Normal"/>
    <w:next w:val="noindentpara"/>
    <w:rsid w:val="00F9665F"/>
    <w:pPr>
      <w:tabs>
        <w:tab w:val="left" w:pos="284"/>
      </w:tabs>
      <w:suppressAutoHyphens/>
      <w:spacing w:before="480" w:after="240"/>
      <w:ind w:firstLine="0"/>
      <w:jc w:val="left"/>
      <w:outlineLvl w:val="2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Normal"/>
    <w:rsid w:val="00A03A43"/>
    <w:pPr>
      <w:shd w:val="clear" w:color="auto" w:fill="D9D9D9"/>
      <w:spacing w:before="240" w:after="240"/>
      <w:ind w:left="238" w:right="238" w:firstLine="0"/>
      <w:contextualSpacing/>
    </w:pPr>
  </w:style>
  <w:style w:type="paragraph" w:customStyle="1" w:styleId="tablelegend">
    <w:name w:val="tablelegend"/>
    <w:basedOn w:val="Normal"/>
    <w:next w:val="Normal"/>
    <w:rsid w:val="004A0CD5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Normal"/>
    <w:next w:val="Normal"/>
    <w:rsid w:val="002C16AE"/>
    <w:pPr>
      <w:keepNext/>
      <w:keepLines/>
      <w:pageBreakBefore/>
      <w:pBdr>
        <w:bottom w:val="single" w:sz="4" w:space="1" w:color="auto"/>
      </w:pBdr>
      <w:tabs>
        <w:tab w:val="left" w:pos="284"/>
      </w:tabs>
      <w:suppressAutoHyphens/>
      <w:spacing w:after="300" w:line="300" w:lineRule="atLeast"/>
      <w:ind w:firstLine="0"/>
      <w:jc w:val="left"/>
    </w:pPr>
    <w:rPr>
      <w:b/>
      <w:color w:val="548DD4"/>
      <w:sz w:val="52"/>
    </w:rPr>
  </w:style>
  <w:style w:type="paragraph" w:styleId="ndice1">
    <w:name w:val="index 1"/>
    <w:basedOn w:val="Normal"/>
    <w:uiPriority w:val="99"/>
    <w:semiHidden/>
    <w:rsid w:val="00A03A43"/>
    <w:pPr>
      <w:ind w:left="2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ndice2">
    <w:name w:val="index 2"/>
    <w:basedOn w:val="ndice1"/>
    <w:uiPriority w:val="99"/>
    <w:semiHidden/>
    <w:rsid w:val="009960F7"/>
    <w:pPr>
      <w:ind w:left="400"/>
    </w:pPr>
  </w:style>
  <w:style w:type="paragraph" w:styleId="ndice3">
    <w:name w:val="index 3"/>
    <w:basedOn w:val="Normal"/>
    <w:next w:val="Normal"/>
    <w:semiHidden/>
    <w:pPr>
      <w:ind w:left="600" w:hanging="200"/>
      <w:jc w:val="left"/>
    </w:pPr>
    <w:rPr>
      <w:rFonts w:asciiTheme="minorHAnsi" w:hAnsiTheme="minorHAnsi" w:cstheme="minorHAnsi"/>
      <w:sz w:val="18"/>
      <w:szCs w:val="18"/>
    </w:rPr>
  </w:style>
  <w:style w:type="paragraph" w:styleId="Textonotapie">
    <w:name w:val="footnote text"/>
    <w:basedOn w:val="Normal"/>
    <w:semiHidden/>
  </w:style>
  <w:style w:type="paragraph" w:styleId="TDC4">
    <w:name w:val="toc 4"/>
    <w:basedOn w:val="Normal"/>
    <w:next w:val="Normal"/>
    <w:semiHidden/>
    <w:rsid w:val="00F9665F"/>
    <w:pPr>
      <w:ind w:left="737"/>
    </w:p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heading4">
    <w:name w:val="heading4"/>
    <w:basedOn w:val="Normal"/>
    <w:next w:val="noindentpara"/>
    <w:rsid w:val="00F9665F"/>
    <w:pPr>
      <w:keepNext/>
      <w:suppressAutoHyphens/>
      <w:spacing w:before="480" w:after="240"/>
      <w:ind w:firstLine="0"/>
      <w:jc w:val="left"/>
      <w:outlineLvl w:val="3"/>
    </w:pPr>
  </w:style>
  <w:style w:type="paragraph" w:customStyle="1" w:styleId="heading5">
    <w:name w:val="heading5"/>
    <w:basedOn w:val="heading4"/>
    <w:next w:val="noindentpara"/>
    <w:rsid w:val="00F9665F"/>
    <w:pPr>
      <w:spacing w:before="360" w:after="120"/>
      <w:outlineLvl w:val="4"/>
    </w:pPr>
    <w:rPr>
      <w:i/>
    </w:rPr>
  </w:style>
  <w:style w:type="paragraph" w:customStyle="1" w:styleId="MainSubtitle">
    <w:name w:val="Main_Subtitle"/>
    <w:basedOn w:val="Normal"/>
    <w:next w:val="Normal"/>
    <w:rsid w:val="00583E41"/>
    <w:pPr>
      <w:tabs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inHead1">
    <w:name w:val="RuninHead1"/>
    <w:basedOn w:val="Normal"/>
    <w:next w:val="noindentpara"/>
    <w:link w:val="RuninHead1Char"/>
    <w:rsid w:val="002539B7"/>
    <w:pPr>
      <w:spacing w:line="240" w:lineRule="auto"/>
      <w:ind w:firstLine="0"/>
      <w:jc w:val="left"/>
    </w:pPr>
    <w:rPr>
      <w:b/>
    </w:rPr>
  </w:style>
  <w:style w:type="paragraph" w:customStyle="1" w:styleId="RuninHead2">
    <w:name w:val="RuninHead2"/>
    <w:basedOn w:val="Normal"/>
    <w:next w:val="Normal"/>
    <w:link w:val="RuninHead2Char"/>
    <w:rsid w:val="002539B7"/>
    <w:pPr>
      <w:spacing w:line="240" w:lineRule="auto"/>
      <w:ind w:firstLine="0"/>
      <w:jc w:val="left"/>
    </w:pPr>
    <w:rPr>
      <w:b/>
      <w:i/>
    </w:rPr>
  </w:style>
  <w:style w:type="paragraph" w:customStyle="1" w:styleId="affiliation">
    <w:name w:val="affiliation"/>
    <w:basedOn w:val="Normal"/>
    <w:next w:val="Normal"/>
    <w:rsid w:val="0081006B"/>
    <w:pPr>
      <w:suppressAutoHyphens/>
      <w:spacing w:before="240" w:line="200" w:lineRule="atLeast"/>
      <w:ind w:left="238" w:firstLine="0"/>
      <w:contextualSpacing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A03A43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81006B"/>
    <w:pPr>
      <w:spacing w:after="240"/>
      <w:ind w:right="238"/>
      <w:jc w:val="both"/>
    </w:pPr>
  </w:style>
  <w:style w:type="paragraph" w:customStyle="1" w:styleId="acknowledgements">
    <w:name w:val="acknowledgements"/>
    <w:basedOn w:val="heading1"/>
    <w:next w:val="Normal"/>
    <w:rsid w:val="0081006B"/>
  </w:style>
  <w:style w:type="paragraph" w:customStyle="1" w:styleId="references">
    <w:name w:val="references"/>
    <w:basedOn w:val="heading1"/>
    <w:rsid w:val="005308AA"/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ara">
    <w:name w:val="para"/>
    <w:rsid w:val="006A388F"/>
    <w:pPr>
      <w:ind w:firstLine="142"/>
      <w:jc w:val="both"/>
    </w:pPr>
    <w:rPr>
      <w:rFonts w:ascii="Times" w:hAnsi="Times"/>
      <w:lang w:val="en-US" w:eastAsia="de-DE"/>
    </w:rPr>
  </w:style>
  <w:style w:type="paragraph" w:customStyle="1" w:styleId="formalpara">
    <w:name w:val="formalpara"/>
    <w:basedOn w:val="Normal"/>
    <w:next w:val="Normal"/>
    <w:rsid w:val="00A03A43"/>
    <w:pPr>
      <w:spacing w:before="480" w:after="240"/>
      <w:ind w:firstLine="0"/>
    </w:pPr>
  </w:style>
  <w:style w:type="paragraph" w:customStyle="1" w:styleId="keyword">
    <w:name w:val="keyword"/>
    <w:basedOn w:val="abstract"/>
    <w:rsid w:val="004A0CD5"/>
  </w:style>
  <w:style w:type="paragraph" w:customStyle="1" w:styleId="appendix">
    <w:name w:val="appendix"/>
    <w:basedOn w:val="heading1"/>
    <w:next w:val="Normal"/>
    <w:qFormat/>
    <w:rsid w:val="005308AA"/>
    <w:rPr>
      <w:lang w:val="en-IN"/>
    </w:rPr>
  </w:style>
  <w:style w:type="paragraph" w:customStyle="1" w:styleId="List1">
    <w:name w:val="List1"/>
    <w:basedOn w:val="para"/>
    <w:next w:val="Normal"/>
    <w:rsid w:val="00E6578B"/>
    <w:pPr>
      <w:spacing w:before="480" w:after="480" w:line="240" w:lineRule="atLeast"/>
      <w:ind w:firstLine="0"/>
      <w:contextualSpacing/>
    </w:pPr>
    <w:rPr>
      <w:lang w:val="en-IN"/>
    </w:rPr>
  </w:style>
  <w:style w:type="paragraph" w:customStyle="1" w:styleId="figure">
    <w:name w:val="figure"/>
    <w:basedOn w:val="table"/>
    <w:next w:val="Normal"/>
    <w:rsid w:val="002C16AE"/>
    <w:rPr>
      <w:lang w:val="en-IN"/>
    </w:rPr>
  </w:style>
  <w:style w:type="numbering" w:customStyle="1" w:styleId="Olist">
    <w:name w:val="Olist"/>
    <w:basedOn w:val="Sinlista"/>
    <w:rsid w:val="00995BA3"/>
    <w:pPr>
      <w:numPr>
        <w:numId w:val="26"/>
      </w:numPr>
    </w:pPr>
  </w:style>
  <w:style w:type="numbering" w:customStyle="1" w:styleId="UList">
    <w:name w:val="UList"/>
    <w:basedOn w:val="Sinlista"/>
    <w:rsid w:val="00995BA3"/>
    <w:pPr>
      <w:numPr>
        <w:numId w:val="28"/>
      </w:numPr>
    </w:pPr>
  </w:style>
  <w:style w:type="numbering" w:customStyle="1" w:styleId="Ulistt">
    <w:name w:val="Ulistt"/>
    <w:basedOn w:val="Sinlista"/>
    <w:rsid w:val="00995BA3"/>
    <w:pPr>
      <w:numPr>
        <w:numId w:val="30"/>
      </w:numPr>
    </w:pPr>
  </w:style>
  <w:style w:type="paragraph" w:customStyle="1" w:styleId="continuoustext">
    <w:name w:val="continuoustext"/>
    <w:basedOn w:val="para"/>
    <w:next w:val="Normal"/>
    <w:rsid w:val="00C754E3"/>
    <w:pPr>
      <w:ind w:firstLine="0"/>
    </w:pPr>
  </w:style>
  <w:style w:type="paragraph" w:customStyle="1" w:styleId="computercode">
    <w:name w:val="computercode"/>
    <w:basedOn w:val="para"/>
    <w:next w:val="Normal"/>
    <w:rsid w:val="00DF0687"/>
    <w:pPr>
      <w:ind w:firstLine="0"/>
    </w:pPr>
    <w:rPr>
      <w:rFonts w:ascii="Courier New" w:hAnsi="Courier New"/>
    </w:rPr>
  </w:style>
  <w:style w:type="paragraph" w:customStyle="1" w:styleId="MainTitle">
    <w:name w:val="Main_Title"/>
    <w:basedOn w:val="Normal"/>
    <w:next w:val="Normal"/>
    <w:rsid w:val="00757585"/>
    <w:pPr>
      <w:keepNext/>
      <w:pageBreakBefore/>
      <w:suppressAutoHyphens/>
      <w:spacing w:before="360" w:after="480" w:line="360" w:lineRule="auto"/>
      <w:ind w:firstLine="0"/>
    </w:pPr>
    <w:rPr>
      <w:b/>
      <w:sz w:val="32"/>
    </w:rPr>
  </w:style>
  <w:style w:type="paragraph" w:styleId="Subttulo">
    <w:name w:val="Subtitle"/>
    <w:basedOn w:val="Normal"/>
    <w:next w:val="Normal"/>
    <w:link w:val="SubttuloCar"/>
    <w:rsid w:val="00A64714"/>
    <w:pPr>
      <w:numPr>
        <w:ilvl w:val="1"/>
      </w:numPr>
      <w:spacing w:after="160"/>
      <w:ind w:firstLine="238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A647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de-DE"/>
    </w:rPr>
  </w:style>
  <w:style w:type="paragraph" w:customStyle="1" w:styleId="footenote">
    <w:name w:val="footenote"/>
    <w:basedOn w:val="para"/>
    <w:rsid w:val="00806839"/>
    <w:pPr>
      <w:ind w:left="238" w:firstLine="0"/>
    </w:pPr>
  </w:style>
  <w:style w:type="paragraph" w:styleId="Ttulodendice">
    <w:name w:val="index heading"/>
    <w:basedOn w:val="Normal"/>
    <w:next w:val="ndice1"/>
    <w:uiPriority w:val="99"/>
    <w:unhideWhenUsed/>
    <w:rsid w:val="00A84354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 w:cstheme="minorHAnsi"/>
      <w:b/>
      <w:bCs/>
      <w:i/>
      <w:iCs/>
      <w:sz w:val="26"/>
      <w:szCs w:val="26"/>
    </w:rPr>
  </w:style>
  <w:style w:type="paragraph" w:styleId="TDC5">
    <w:name w:val="toc 5"/>
    <w:basedOn w:val="Normal"/>
    <w:next w:val="Normal"/>
    <w:autoRedefine/>
    <w:semiHidden/>
    <w:unhideWhenUsed/>
    <w:rsid w:val="00AD21BF"/>
    <w:pPr>
      <w:spacing w:after="100"/>
      <w:ind w:left="800"/>
    </w:pPr>
  </w:style>
  <w:style w:type="paragraph" w:styleId="TDC6">
    <w:name w:val="toc 6"/>
    <w:basedOn w:val="Normal"/>
    <w:next w:val="Normal"/>
    <w:autoRedefine/>
    <w:semiHidden/>
    <w:unhideWhenUsed/>
    <w:rsid w:val="00AD21BF"/>
    <w:pPr>
      <w:spacing w:after="100"/>
      <w:ind w:left="1000"/>
    </w:pPr>
  </w:style>
  <w:style w:type="paragraph" w:styleId="TDC7">
    <w:name w:val="toc 7"/>
    <w:basedOn w:val="Normal"/>
    <w:next w:val="Normal"/>
    <w:autoRedefine/>
    <w:semiHidden/>
    <w:unhideWhenUsed/>
    <w:rsid w:val="00AD21BF"/>
    <w:pPr>
      <w:spacing w:after="100"/>
      <w:ind w:left="1200"/>
    </w:pPr>
  </w:style>
  <w:style w:type="paragraph" w:styleId="TDC8">
    <w:name w:val="toc 8"/>
    <w:basedOn w:val="Normal"/>
    <w:next w:val="Normal"/>
    <w:autoRedefine/>
    <w:semiHidden/>
    <w:unhideWhenUsed/>
    <w:rsid w:val="00AD21BF"/>
    <w:pPr>
      <w:spacing w:after="100"/>
      <w:ind w:left="1400"/>
    </w:pPr>
  </w:style>
  <w:style w:type="paragraph" w:styleId="TDC9">
    <w:name w:val="toc 9"/>
    <w:basedOn w:val="Normal"/>
    <w:next w:val="Normal"/>
    <w:autoRedefine/>
    <w:semiHidden/>
    <w:unhideWhenUsed/>
    <w:rsid w:val="00AD21BF"/>
    <w:pPr>
      <w:spacing w:after="100"/>
      <w:ind w:left="1600"/>
    </w:pPr>
  </w:style>
  <w:style w:type="table" w:styleId="Tablaconcuadrcula">
    <w:name w:val="Table Grid"/>
    <w:basedOn w:val="Tablanormal"/>
    <w:rsid w:val="00107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note">
    <w:name w:val="articlenote"/>
    <w:basedOn w:val="affiliation"/>
    <w:next w:val="Normal"/>
    <w:rsid w:val="00C6212D"/>
    <w:pPr>
      <w:jc w:val="right"/>
    </w:pPr>
  </w:style>
  <w:style w:type="paragraph" w:styleId="TtuloTDC">
    <w:name w:val="TOC Heading"/>
    <w:basedOn w:val="Ttulo1"/>
    <w:next w:val="Normal"/>
    <w:uiPriority w:val="39"/>
    <w:unhideWhenUsed/>
    <w:rsid w:val="00170DEC"/>
    <w:pPr>
      <w:keepLines/>
      <w:overflowPunct/>
      <w:autoSpaceDE/>
      <w:autoSpaceDN/>
      <w:adjustRightInd/>
      <w:spacing w:before="240"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paragraph" w:customStyle="1" w:styleId="example">
    <w:name w:val="example"/>
    <w:basedOn w:val="formalpara"/>
    <w:rsid w:val="0054444A"/>
  </w:style>
  <w:style w:type="paragraph" w:customStyle="1" w:styleId="definition">
    <w:name w:val="definition"/>
    <w:basedOn w:val="example"/>
    <w:next w:val="Normal"/>
    <w:rsid w:val="0054444A"/>
  </w:style>
  <w:style w:type="paragraph" w:customStyle="1" w:styleId="warning">
    <w:name w:val="warning"/>
    <w:basedOn w:val="definition"/>
    <w:next w:val="Normal"/>
    <w:rsid w:val="0054444A"/>
  </w:style>
  <w:style w:type="paragraph" w:customStyle="1" w:styleId="overview">
    <w:name w:val="overview"/>
    <w:basedOn w:val="warning"/>
    <w:next w:val="Normal"/>
    <w:rsid w:val="00412F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egal">
    <w:name w:val="legal"/>
    <w:basedOn w:val="overview"/>
    <w:next w:val="Normal"/>
    <w:rsid w:val="0054444A"/>
  </w:style>
  <w:style w:type="paragraph" w:customStyle="1" w:styleId="RuninHead3">
    <w:name w:val="RuninHead3"/>
    <w:basedOn w:val="Normal"/>
    <w:next w:val="noindentpara"/>
    <w:link w:val="RuninHead3Char"/>
    <w:rsid w:val="0023519A"/>
    <w:rPr>
      <w:b/>
    </w:rPr>
  </w:style>
  <w:style w:type="paragraph" w:styleId="Prrafodelista">
    <w:name w:val="List Paragraph"/>
    <w:basedOn w:val="Normal"/>
    <w:link w:val="PrrafodelistaCar"/>
    <w:uiPriority w:val="34"/>
    <w:rsid w:val="002023E1"/>
    <w:pPr>
      <w:overflowPunct/>
      <w:autoSpaceDE/>
      <w:autoSpaceDN/>
      <w:adjustRightInd/>
      <w:spacing w:line="240" w:lineRule="auto"/>
      <w:ind w:left="720" w:firstLine="0"/>
      <w:contextualSpacing/>
      <w:jc w:val="left"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2023E1"/>
    <w:rPr>
      <w:rFonts w:ascii="Calibri" w:eastAsia="Calibri" w:hAnsi="Calibri"/>
      <w:szCs w:val="22"/>
      <w:lang w:val="en-US" w:eastAsia="en-US"/>
    </w:rPr>
  </w:style>
  <w:style w:type="paragraph" w:styleId="Ttulo">
    <w:name w:val="Title"/>
    <w:basedOn w:val="Normal"/>
    <w:next w:val="Normal"/>
    <w:link w:val="TtuloCar"/>
    <w:rsid w:val="00714B1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714B1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de-DE"/>
    </w:rPr>
  </w:style>
  <w:style w:type="paragraph" w:customStyle="1" w:styleId="question">
    <w:name w:val="question"/>
    <w:basedOn w:val="formalpara"/>
    <w:next w:val="Normal"/>
    <w:rsid w:val="00E15E88"/>
  </w:style>
  <w:style w:type="paragraph" w:customStyle="1" w:styleId="importantold">
    <w:name w:val="important_old"/>
    <w:basedOn w:val="overview"/>
    <w:next w:val="Normal"/>
    <w:rsid w:val="00D80985"/>
  </w:style>
  <w:style w:type="paragraph" w:styleId="TDC1">
    <w:name w:val="toc 1"/>
    <w:basedOn w:val="Normal"/>
    <w:next w:val="Normal"/>
    <w:autoRedefine/>
    <w:uiPriority w:val="39"/>
    <w:semiHidden/>
    <w:unhideWhenUsed/>
    <w:rsid w:val="00D07E9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07E97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07E97"/>
    <w:pPr>
      <w:spacing w:after="100"/>
      <w:ind w:left="400"/>
    </w:pPr>
  </w:style>
  <w:style w:type="character" w:customStyle="1" w:styleId="RuninHead1Char">
    <w:name w:val="RuninHead1 Char"/>
    <w:basedOn w:val="Fuentedeprrafopredeter"/>
    <w:link w:val="RuninHead1"/>
    <w:rsid w:val="002539B7"/>
    <w:rPr>
      <w:rFonts w:ascii="Times" w:hAnsi="Times"/>
      <w:b/>
      <w:lang w:val="en-US" w:eastAsia="de-DE"/>
    </w:rPr>
  </w:style>
  <w:style w:type="character" w:customStyle="1" w:styleId="RuninHead2Char">
    <w:name w:val="RuninHead2 Char"/>
    <w:basedOn w:val="Fuentedeprrafopredeter"/>
    <w:link w:val="RuninHead2"/>
    <w:rsid w:val="002539B7"/>
    <w:rPr>
      <w:rFonts w:ascii="Times" w:hAnsi="Times"/>
      <w:b/>
      <w:i/>
      <w:lang w:val="en-US" w:eastAsia="de-DE"/>
    </w:rPr>
  </w:style>
  <w:style w:type="character" w:customStyle="1" w:styleId="RuninHead3Char">
    <w:name w:val="RuninHead3 Char"/>
    <w:basedOn w:val="RuninHead2Char"/>
    <w:link w:val="RuninHead3"/>
    <w:rsid w:val="0023519A"/>
    <w:rPr>
      <w:rFonts w:ascii="Times" w:hAnsi="Times"/>
      <w:b/>
      <w:i w:val="0"/>
      <w:lang w:val="en-US" w:eastAsia="de-DE"/>
    </w:rPr>
  </w:style>
  <w:style w:type="paragraph" w:customStyle="1" w:styleId="noindentpara">
    <w:name w:val="noindentpara"/>
    <w:basedOn w:val="para"/>
    <w:next w:val="para"/>
    <w:rsid w:val="006A388F"/>
    <w:pPr>
      <w:ind w:firstLine="0"/>
    </w:pPr>
  </w:style>
  <w:style w:type="character" w:styleId="Mencinsinresolver">
    <w:name w:val="Unresolved Mention"/>
    <w:basedOn w:val="Fuentedeprrafopredeter"/>
    <w:uiPriority w:val="99"/>
    <w:semiHidden/>
    <w:unhideWhenUsed/>
    <w:rsid w:val="00447CB2"/>
    <w:rPr>
      <w:color w:val="605E5C"/>
      <w:shd w:val="clear" w:color="auto" w:fill="E1DFDD"/>
    </w:rPr>
  </w:style>
  <w:style w:type="paragraph" w:customStyle="1" w:styleId="Para0">
    <w:name w:val="Para"/>
    <w:basedOn w:val="Normal"/>
    <w:next w:val="Normal"/>
    <w:link w:val="ParaCar"/>
    <w:qFormat/>
    <w:rsid w:val="00C65743"/>
    <w:pPr>
      <w:overflowPunct/>
      <w:autoSpaceDE/>
      <w:autoSpaceDN/>
      <w:adjustRightInd/>
      <w:spacing w:line="270" w:lineRule="atLeast"/>
      <w:ind w:firstLine="240"/>
      <w:textAlignment w:val="auto"/>
    </w:pPr>
    <w:rPr>
      <w:rFonts w:ascii="Linux Libertine O" w:eastAsia="Cambria" w:hAnsi="Linux Libertine O" w:cs="Linux Libertine O"/>
      <w:sz w:val="18"/>
      <w:szCs w:val="24"/>
      <w:lang w:eastAsia="ja-JP"/>
    </w:rPr>
  </w:style>
  <w:style w:type="character" w:customStyle="1" w:styleId="ParaCar">
    <w:name w:val="Para Car"/>
    <w:basedOn w:val="Fuentedeprrafopredeter"/>
    <w:link w:val="Para0"/>
    <w:rsid w:val="00C65743"/>
    <w:rPr>
      <w:rFonts w:ascii="Linux Libertine O" w:eastAsia="Cambria" w:hAnsi="Linux Libertine O" w:cs="Linux Libertine O"/>
      <w:sz w:val="18"/>
      <w:szCs w:val="24"/>
      <w:lang w:val="en-US" w:eastAsia="ja-JP"/>
    </w:rPr>
  </w:style>
  <w:style w:type="paragraph" w:customStyle="1" w:styleId="EndNoteBibliographyTitle">
    <w:name w:val="EndNote Bibliography Title"/>
    <w:basedOn w:val="Normal"/>
    <w:link w:val="EndNoteBibliographyTitleCar"/>
    <w:rsid w:val="00C65743"/>
    <w:pPr>
      <w:jc w:val="center"/>
    </w:pPr>
    <w:rPr>
      <w:lang w:val="de-DE"/>
    </w:rPr>
  </w:style>
  <w:style w:type="character" w:customStyle="1" w:styleId="EndNoteBibliographyTitleCar">
    <w:name w:val="EndNote Bibliography Title Car"/>
    <w:basedOn w:val="ParaCar"/>
    <w:link w:val="EndNoteBibliographyTitle"/>
    <w:rsid w:val="00C65743"/>
    <w:rPr>
      <w:rFonts w:ascii="Times" w:eastAsia="Cambria" w:hAnsi="Times" w:cs="Linux Libertine O"/>
      <w:sz w:val="18"/>
      <w:szCs w:val="24"/>
      <w:lang w:val="de-DE" w:eastAsia="de-DE"/>
    </w:rPr>
  </w:style>
  <w:style w:type="paragraph" w:customStyle="1" w:styleId="EndNoteBibliography">
    <w:name w:val="EndNote Bibliography"/>
    <w:basedOn w:val="Normal"/>
    <w:link w:val="EndNoteBibliographyCar"/>
    <w:rsid w:val="00C65743"/>
    <w:rPr>
      <w:lang w:val="de-DE"/>
    </w:rPr>
  </w:style>
  <w:style w:type="character" w:customStyle="1" w:styleId="EndNoteBibliographyCar">
    <w:name w:val="EndNote Bibliography Car"/>
    <w:basedOn w:val="ParaCar"/>
    <w:link w:val="EndNoteBibliography"/>
    <w:rsid w:val="00C65743"/>
    <w:rPr>
      <w:rFonts w:ascii="Times" w:eastAsia="Cambria" w:hAnsi="Times" w:cs="Linux Libertine O"/>
      <w:sz w:val="18"/>
      <w:szCs w:val="24"/>
      <w:lang w:val="de-DE" w:eastAsia="de-DE"/>
    </w:rPr>
  </w:style>
  <w:style w:type="character" w:customStyle="1" w:styleId="ParaChar">
    <w:name w:val="Para Char"/>
    <w:basedOn w:val="Fuentedeprrafopredeter"/>
    <w:rsid w:val="0061343B"/>
    <w:rPr>
      <w:rFonts w:ascii="Times New Roman" w:hAnsi="Times New Roman" w:cs="Times New Roman"/>
      <w:sz w:val="18"/>
    </w:rPr>
  </w:style>
  <w:style w:type="paragraph" w:styleId="Piedepgina">
    <w:name w:val="footer"/>
    <w:basedOn w:val="Normal"/>
    <w:link w:val="PiedepginaCar"/>
    <w:unhideWhenUsed/>
    <w:rsid w:val="00F875C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F875C5"/>
    <w:rPr>
      <w:rFonts w:ascii="Times" w:hAnsi="Times"/>
      <w:lang w:val="en-US" w:eastAsia="de-DE"/>
    </w:rPr>
  </w:style>
  <w:style w:type="paragraph" w:styleId="Encabezado">
    <w:name w:val="header"/>
    <w:basedOn w:val="Normal"/>
    <w:link w:val="EncabezadoCar"/>
    <w:unhideWhenUsed/>
    <w:rsid w:val="00F875C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F875C5"/>
    <w:rPr>
      <w:rFonts w:ascii="Times" w:hAnsi="Times"/>
      <w:lang w:val="en-US" w:eastAsia="de-DE"/>
    </w:rPr>
  </w:style>
  <w:style w:type="paragraph" w:styleId="Textoindependiente">
    <w:name w:val="Body Text"/>
    <w:basedOn w:val="Normal"/>
    <w:link w:val="TextoindependienteCar"/>
    <w:rsid w:val="00AC6E99"/>
    <w:pPr>
      <w:tabs>
        <w:tab w:val="left" w:pos="288"/>
      </w:tabs>
      <w:overflowPunct/>
      <w:autoSpaceDE/>
      <w:autoSpaceDN/>
      <w:adjustRightInd/>
      <w:spacing w:after="120" w:line="228" w:lineRule="auto"/>
      <w:ind w:firstLine="288"/>
      <w:textAlignment w:val="auto"/>
    </w:pPr>
    <w:rPr>
      <w:rFonts w:ascii="Times New Roman" w:eastAsia="SimSun" w:hAnsi="Times New Roman"/>
      <w:spacing w:val="-1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AC6E99"/>
    <w:rPr>
      <w:rFonts w:eastAsia="SimSun"/>
      <w:spacing w:val="-1"/>
      <w:lang w:val="x-none" w:eastAsia="x-none"/>
    </w:rPr>
  </w:style>
  <w:style w:type="character" w:styleId="Hipervnculovisitado">
    <w:name w:val="FollowedHyperlink"/>
    <w:basedOn w:val="Fuentedeprrafopredeter"/>
    <w:semiHidden/>
    <w:unhideWhenUsed/>
    <w:rsid w:val="009968A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A94FB3"/>
    <w:rPr>
      <w:rFonts w:ascii="Times" w:hAnsi="Times"/>
      <w:lang w:val="en-US" w:eastAsia="de-DE"/>
    </w:rPr>
  </w:style>
  <w:style w:type="character" w:styleId="Refdecomentario">
    <w:name w:val="annotation reference"/>
    <w:basedOn w:val="Fuentedeprrafopredeter"/>
    <w:semiHidden/>
    <w:unhideWhenUsed/>
    <w:rsid w:val="00895CC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95CC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semiHidden/>
    <w:rsid w:val="00895CC5"/>
    <w:rPr>
      <w:rFonts w:ascii="Times" w:hAnsi="Times"/>
      <w:lang w:val="en-US" w:eastAsia="de-D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95C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95CC5"/>
    <w:rPr>
      <w:rFonts w:ascii="Times" w:hAnsi="Times"/>
      <w:b/>
      <w:bCs/>
      <w:lang w:val="en-US" w:eastAsia="de-DE"/>
    </w:rPr>
  </w:style>
  <w:style w:type="table" w:styleId="Tablanormal2">
    <w:name w:val="Plain Table 2"/>
    <w:basedOn w:val="Tablanormal"/>
    <w:uiPriority w:val="42"/>
    <w:rsid w:val="003A278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59740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82260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35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96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217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35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08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569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271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2350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994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582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981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035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6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747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8675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7057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496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1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0101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9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61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1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92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176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2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9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279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027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78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ource-cms.springernature.com/springer-cms/rest/v1/content/40190/data/References+Basic+Styl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mbanegra/Trabajo/Publications/Springer%20W-STEM%20%5b2021%5d/W-STEM%20approach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A180F40-83B8-D740-AEE6-DC487926DA7F}">
  <we:reference id="wa200001011" version="1.2.0.0" store="es-E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37FF6-319C-4B75-B6A3-7200EFBD3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W-STEM approach.dotm</Template>
  <TotalTime>597</TotalTime>
  <Pages>4</Pages>
  <Words>537</Words>
  <Characters>2959</Characters>
  <Application>Microsoft Office Word</Application>
  <DocSecurity>0</DocSecurity>
  <Lines>24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BertelsmannSpringer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Language services</dc:creator>
  <cp:keywords/>
  <dc:description/>
  <cp:lastModifiedBy>Alicia García Holgado</cp:lastModifiedBy>
  <cp:revision>284</cp:revision>
  <dcterms:created xsi:type="dcterms:W3CDTF">2021-11-28T13:40:00Z</dcterms:created>
  <dcterms:modified xsi:type="dcterms:W3CDTF">2022-02-15T22:11:00Z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documentId_837</vt:lpwstr>
  </property>
  <property fmtid="{D5CDD505-2E9C-101B-9397-08002B2CF9AE}" pid="3" name="grammarly_documentContext">
    <vt:lpwstr>{"goals":[],"domain":"academic","emotions":[],"dialect":"british","audience":"expert","style":"formal"}</vt:lpwstr>
  </property>
</Properties>
</file>